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3EA" w:rsidRPr="0070727C" w:rsidRDefault="004373EA" w:rsidP="00730A6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373EA" w:rsidRPr="0070727C" w:rsidRDefault="004373EA" w:rsidP="00730A6B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27C">
        <w:rPr>
          <w:rFonts w:ascii="Times New Roman" w:hAnsi="Times New Roman" w:cs="Times New Roman"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4" o:title=""/>
          </v:shape>
          <o:OLEObject Type="Embed" ProgID="Word.Picture.8" ShapeID="_x0000_i1025" DrawAspect="Content" ObjectID="_1588423057" r:id="rId5"/>
        </w:object>
      </w:r>
    </w:p>
    <w:p w:rsidR="004373EA" w:rsidRPr="00F46368" w:rsidRDefault="004373EA" w:rsidP="0070727C">
      <w:pPr>
        <w:pStyle w:val="Heading1"/>
        <w:rPr>
          <w:spacing w:val="20"/>
        </w:rPr>
      </w:pPr>
      <w:r w:rsidRPr="00F46368">
        <w:rPr>
          <w:spacing w:val="20"/>
        </w:rPr>
        <w:t>АДМИНИСТРАЦИЯ  ВЫШНЕВОЛОЦКОГО   РАЙОНА</w:t>
      </w:r>
    </w:p>
    <w:p w:rsidR="004373EA" w:rsidRPr="00F46368" w:rsidRDefault="004373EA" w:rsidP="0070727C">
      <w:pPr>
        <w:pStyle w:val="Heading2"/>
        <w:pBdr>
          <w:bottom w:val="single" w:sz="12" w:space="1" w:color="auto"/>
        </w:pBdr>
        <w:rPr>
          <w:sz w:val="28"/>
          <w:szCs w:val="28"/>
        </w:rPr>
      </w:pPr>
      <w:r w:rsidRPr="00F46368">
        <w:rPr>
          <w:sz w:val="28"/>
          <w:szCs w:val="28"/>
        </w:rPr>
        <w:t>Т В Е Р С К О Й    О Б Л А С Т И</w:t>
      </w:r>
    </w:p>
    <w:p w:rsidR="004373EA" w:rsidRPr="00F46368" w:rsidRDefault="004373EA" w:rsidP="0070727C">
      <w:pPr>
        <w:tabs>
          <w:tab w:val="left" w:pos="2393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73EA" w:rsidRPr="00F46368" w:rsidRDefault="004373EA" w:rsidP="0070727C">
      <w:pPr>
        <w:tabs>
          <w:tab w:val="left" w:pos="239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6368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4373EA" w:rsidRPr="00BE70FE" w:rsidRDefault="004373EA" w:rsidP="0070727C">
      <w:pPr>
        <w:tabs>
          <w:tab w:val="left" w:pos="23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11.05.2018                                              г</w:t>
      </w:r>
      <w:r w:rsidRPr="0070727C">
        <w:rPr>
          <w:rFonts w:ascii="Times New Roman" w:hAnsi="Times New Roman" w:cs="Times New Roman"/>
          <w:sz w:val="24"/>
          <w:szCs w:val="24"/>
        </w:rPr>
        <w:t xml:space="preserve">. Вышний Волочек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0727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70727C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 xml:space="preserve"> 88</w:t>
      </w:r>
    </w:p>
    <w:tbl>
      <w:tblPr>
        <w:tblW w:w="9000" w:type="dxa"/>
        <w:tblCellSpacing w:w="0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5220"/>
        <w:gridCol w:w="3780"/>
      </w:tblGrid>
      <w:tr w:rsidR="004373EA" w:rsidRPr="00B60FD3">
        <w:trPr>
          <w:tblCellSpacing w:w="0" w:type="dxa"/>
        </w:trPr>
        <w:tc>
          <w:tcPr>
            <w:tcW w:w="5220" w:type="dxa"/>
          </w:tcPr>
          <w:p w:rsidR="004373EA" w:rsidRPr="00B60FD3" w:rsidRDefault="004373EA" w:rsidP="00730A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FD3">
              <w:rPr>
                <w:rFonts w:ascii="Times New Roman" w:hAnsi="Times New Roman" w:cs="Times New Roman"/>
                <w:sz w:val="24"/>
                <w:szCs w:val="24"/>
              </w:rPr>
              <w:t>О проведении общественных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0FD3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обсуждений </w:t>
            </w:r>
          </w:p>
        </w:tc>
        <w:tc>
          <w:tcPr>
            <w:tcW w:w="3780" w:type="dxa"/>
          </w:tcPr>
          <w:p w:rsidR="004373EA" w:rsidRPr="00B60FD3" w:rsidRDefault="004373EA" w:rsidP="00730A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FD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373EA" w:rsidRPr="0070727C" w:rsidRDefault="004373EA" w:rsidP="0070727C">
      <w:pPr>
        <w:rPr>
          <w:rFonts w:ascii="Times New Roman" w:hAnsi="Times New Roman" w:cs="Times New Roman"/>
          <w:sz w:val="24"/>
          <w:szCs w:val="24"/>
        </w:rPr>
      </w:pPr>
      <w:r w:rsidRPr="0070727C">
        <w:rPr>
          <w:rFonts w:ascii="Times New Roman" w:hAnsi="Times New Roman" w:cs="Times New Roman"/>
          <w:sz w:val="24"/>
          <w:szCs w:val="24"/>
        </w:rPr>
        <w:t xml:space="preserve">    </w:t>
      </w:r>
    </w:p>
    <w:p w:rsidR="004373EA" w:rsidRPr="005242F1" w:rsidRDefault="004373EA" w:rsidP="00F46368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0727C">
        <w:rPr>
          <w:rFonts w:ascii="Times New Roman" w:hAnsi="Times New Roman" w:cs="Times New Roman"/>
          <w:sz w:val="24"/>
          <w:szCs w:val="24"/>
        </w:rPr>
        <w:t xml:space="preserve">Рассмотрев обращение  Министра природных ресурсов и экологии Тверской области  от 07.05.2018 № 5165-09 , руководствуясь статьёй 14 Федерального закона от 23.11.1995 № 174-ФЗ «Об экологической экспертизе», Федеральным законом Российской Федерации от 27.07.2010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0727C">
        <w:rPr>
          <w:rFonts w:ascii="Times New Roman" w:hAnsi="Times New Roman" w:cs="Times New Roman"/>
          <w:sz w:val="24"/>
          <w:szCs w:val="24"/>
        </w:rPr>
        <w:t>№ 210-ФЗ  «Об организации предоставления государственных и муниципальных услуг», Положением о порядке организации и проведения общественных обсуждений намечаемой хозяйственной и иной деятельности, подлежащей государственной экологической экспертизе, на территории муниципального образования «Вышневолоцкий район», утверждённым  решением Собрания депутатов Вышневолоцкого района от 02.12.2009 № 102 (с изменениями от 18.08.2010 №155)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373EA" w:rsidRPr="0070727C" w:rsidRDefault="004373EA" w:rsidP="00F4636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727C">
        <w:rPr>
          <w:rFonts w:ascii="Times New Roman" w:hAnsi="Times New Roman" w:cs="Times New Roman"/>
          <w:b/>
          <w:bCs/>
          <w:sz w:val="24"/>
          <w:szCs w:val="24"/>
        </w:rPr>
        <w:t>ПОСТАНОВЛЯЮ:</w:t>
      </w:r>
      <w:r w:rsidRPr="0070727C">
        <w:rPr>
          <w:rFonts w:ascii="Times New Roman" w:hAnsi="Times New Roman" w:cs="Times New Roman"/>
          <w:sz w:val="24"/>
          <w:szCs w:val="24"/>
        </w:rPr>
        <w:t> </w:t>
      </w:r>
    </w:p>
    <w:p w:rsidR="004373EA" w:rsidRDefault="004373EA" w:rsidP="00F4636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Провести</w:t>
      </w:r>
      <w:r w:rsidRPr="0070727C">
        <w:rPr>
          <w:rFonts w:ascii="Times New Roman" w:hAnsi="Times New Roman" w:cs="Times New Roman"/>
          <w:sz w:val="24"/>
          <w:szCs w:val="24"/>
        </w:rPr>
        <w:t xml:space="preserve">  общественн</w:t>
      </w:r>
      <w:r>
        <w:rPr>
          <w:rFonts w:ascii="Times New Roman" w:hAnsi="Times New Roman" w:cs="Times New Roman"/>
          <w:sz w:val="24"/>
          <w:szCs w:val="24"/>
        </w:rPr>
        <w:t xml:space="preserve">ые </w:t>
      </w:r>
      <w:r w:rsidRPr="0070727C">
        <w:rPr>
          <w:rFonts w:ascii="Times New Roman" w:hAnsi="Times New Roman" w:cs="Times New Roman"/>
          <w:sz w:val="24"/>
          <w:szCs w:val="24"/>
        </w:rPr>
        <w:t xml:space="preserve"> обсуждени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70727C">
        <w:rPr>
          <w:rFonts w:ascii="Times New Roman" w:hAnsi="Times New Roman" w:cs="Times New Roman"/>
          <w:sz w:val="24"/>
          <w:szCs w:val="24"/>
        </w:rPr>
        <w:t xml:space="preserve"> Материалов по об</w:t>
      </w:r>
      <w:r>
        <w:rPr>
          <w:rFonts w:ascii="Times New Roman" w:hAnsi="Times New Roman" w:cs="Times New Roman"/>
          <w:sz w:val="24"/>
          <w:szCs w:val="24"/>
        </w:rPr>
        <w:t xml:space="preserve">основанию </w:t>
      </w:r>
      <w:r w:rsidRPr="0070727C">
        <w:rPr>
          <w:rFonts w:ascii="Times New Roman" w:hAnsi="Times New Roman" w:cs="Times New Roman"/>
          <w:sz w:val="24"/>
          <w:szCs w:val="24"/>
        </w:rPr>
        <w:t xml:space="preserve"> лимитов добычи лося,  благородного оленя,  пятнистого  оленя,  косули, рыси, медведя, выдры </w:t>
      </w:r>
      <w:r>
        <w:rPr>
          <w:rFonts w:ascii="Times New Roman" w:hAnsi="Times New Roman" w:cs="Times New Roman"/>
          <w:sz w:val="24"/>
          <w:szCs w:val="24"/>
        </w:rPr>
        <w:t xml:space="preserve">и барсука </w:t>
      </w:r>
      <w:r w:rsidRPr="0070727C">
        <w:rPr>
          <w:rFonts w:ascii="Times New Roman" w:hAnsi="Times New Roman" w:cs="Times New Roman"/>
          <w:sz w:val="24"/>
          <w:szCs w:val="24"/>
        </w:rPr>
        <w:t xml:space="preserve">в сезоне охоты 2018- 2019гг.  на территории Тверской  области   в форме </w:t>
      </w:r>
      <w:r>
        <w:rPr>
          <w:rFonts w:ascii="Times New Roman" w:hAnsi="Times New Roman" w:cs="Times New Roman"/>
          <w:sz w:val="24"/>
          <w:szCs w:val="24"/>
        </w:rPr>
        <w:t>собрания граждан.</w:t>
      </w:r>
    </w:p>
    <w:p w:rsidR="004373EA" w:rsidRPr="0070727C" w:rsidRDefault="004373EA" w:rsidP="00F4636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Назначить общественные обсуждения на 18</w:t>
      </w:r>
      <w:r w:rsidRPr="0070727C">
        <w:rPr>
          <w:rFonts w:ascii="Times New Roman" w:hAnsi="Times New Roman" w:cs="Times New Roman"/>
          <w:sz w:val="24"/>
          <w:szCs w:val="24"/>
        </w:rPr>
        <w:t xml:space="preserve"> июня 2018 года в 10 часов 00 минут в здании администрации Вышневолоцкого района по адресу: г. Вышний Волочёк, ул. Большая Садовая д.85-89, 3 этаж, конференц-зал, кабинет № 309.</w:t>
      </w:r>
    </w:p>
    <w:p w:rsidR="004373EA" w:rsidRPr="0070727C" w:rsidRDefault="004373EA" w:rsidP="00F4636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0727C">
        <w:rPr>
          <w:rFonts w:ascii="Times New Roman" w:hAnsi="Times New Roman" w:cs="Times New Roman"/>
          <w:sz w:val="24"/>
          <w:szCs w:val="24"/>
        </w:rPr>
        <w:t xml:space="preserve">. Образовать  комиссию по общественным обсуждениям </w:t>
      </w:r>
      <w:r>
        <w:rPr>
          <w:rFonts w:ascii="Times New Roman" w:hAnsi="Times New Roman" w:cs="Times New Roman"/>
          <w:sz w:val="24"/>
          <w:szCs w:val="24"/>
        </w:rPr>
        <w:t xml:space="preserve">(далее - комиссия) </w:t>
      </w:r>
      <w:r w:rsidRPr="0070727C">
        <w:rPr>
          <w:rFonts w:ascii="Times New Roman" w:hAnsi="Times New Roman" w:cs="Times New Roman"/>
          <w:sz w:val="24"/>
          <w:szCs w:val="24"/>
        </w:rPr>
        <w:t>в следующем составе:</w:t>
      </w:r>
    </w:p>
    <w:p w:rsidR="004373EA" w:rsidRPr="0070727C" w:rsidRDefault="004373EA" w:rsidP="00F463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2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0727C">
        <w:rPr>
          <w:rFonts w:ascii="Times New Roman" w:hAnsi="Times New Roman" w:cs="Times New Roman"/>
          <w:sz w:val="24"/>
          <w:szCs w:val="24"/>
        </w:rPr>
        <w:t>Председатель комиссии: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3EA" w:rsidRDefault="004373EA" w:rsidP="00F463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337">
        <w:rPr>
          <w:rFonts w:ascii="Times New Roman" w:hAnsi="Times New Roman" w:cs="Times New Roman"/>
          <w:b/>
          <w:bCs/>
          <w:sz w:val="24"/>
          <w:szCs w:val="24"/>
        </w:rPr>
        <w:t>Петров Сергей  Петрович</w:t>
      </w:r>
      <w:r w:rsidRPr="0070727C">
        <w:rPr>
          <w:rFonts w:ascii="Times New Roman" w:hAnsi="Times New Roman" w:cs="Times New Roman"/>
          <w:sz w:val="24"/>
          <w:szCs w:val="24"/>
        </w:rPr>
        <w:t xml:space="preserve"> – первый заместитель главы адми</w:t>
      </w:r>
      <w:r>
        <w:rPr>
          <w:rFonts w:ascii="Times New Roman" w:hAnsi="Times New Roman" w:cs="Times New Roman"/>
          <w:sz w:val="24"/>
          <w:szCs w:val="24"/>
        </w:rPr>
        <w:t>нистрации Вышневолоцкого района.</w:t>
      </w:r>
    </w:p>
    <w:p w:rsidR="004373EA" w:rsidRDefault="004373EA" w:rsidP="00F4636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председателя комиссии:</w:t>
      </w:r>
      <w:r w:rsidRPr="009533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3EA" w:rsidRPr="0070727C" w:rsidRDefault="004373EA" w:rsidP="00F463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337">
        <w:rPr>
          <w:rFonts w:ascii="Times New Roman" w:hAnsi="Times New Roman" w:cs="Times New Roman"/>
          <w:b/>
          <w:bCs/>
          <w:sz w:val="24"/>
          <w:szCs w:val="24"/>
        </w:rPr>
        <w:t>Спиридонова Вера  Анатольевна</w:t>
      </w:r>
      <w:r w:rsidRPr="0070727C">
        <w:rPr>
          <w:rFonts w:ascii="Times New Roman" w:hAnsi="Times New Roman" w:cs="Times New Roman"/>
          <w:sz w:val="24"/>
          <w:szCs w:val="24"/>
        </w:rPr>
        <w:t xml:space="preserve"> - заместитель главы адми</w:t>
      </w:r>
      <w:r>
        <w:rPr>
          <w:rFonts w:ascii="Times New Roman" w:hAnsi="Times New Roman" w:cs="Times New Roman"/>
          <w:sz w:val="24"/>
          <w:szCs w:val="24"/>
        </w:rPr>
        <w:t>нистрации Вышневолоцкого района.</w:t>
      </w:r>
    </w:p>
    <w:p w:rsidR="004373EA" w:rsidRPr="0070727C" w:rsidRDefault="004373EA" w:rsidP="00F4636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727C">
        <w:rPr>
          <w:rFonts w:ascii="Times New Roman" w:hAnsi="Times New Roman" w:cs="Times New Roman"/>
          <w:sz w:val="24"/>
          <w:szCs w:val="24"/>
        </w:rPr>
        <w:t xml:space="preserve">Секретарь комиссии: </w:t>
      </w:r>
    </w:p>
    <w:p w:rsidR="004373EA" w:rsidRPr="0070727C" w:rsidRDefault="004373EA" w:rsidP="00F463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337">
        <w:rPr>
          <w:rFonts w:ascii="Times New Roman" w:hAnsi="Times New Roman" w:cs="Times New Roman"/>
          <w:b/>
          <w:bCs/>
          <w:sz w:val="24"/>
          <w:szCs w:val="24"/>
        </w:rPr>
        <w:t>Алексеева Наталья  Алексеевна</w:t>
      </w:r>
      <w:r w:rsidRPr="0070727C">
        <w:rPr>
          <w:rFonts w:ascii="Times New Roman" w:hAnsi="Times New Roman" w:cs="Times New Roman"/>
          <w:sz w:val="24"/>
          <w:szCs w:val="24"/>
        </w:rPr>
        <w:t xml:space="preserve">  - эксперт отдела организационной работы и муниципальной службы Управления делами адми</w:t>
      </w:r>
      <w:r>
        <w:rPr>
          <w:rFonts w:ascii="Times New Roman" w:hAnsi="Times New Roman" w:cs="Times New Roman"/>
          <w:sz w:val="24"/>
          <w:szCs w:val="24"/>
        </w:rPr>
        <w:t>нистрации Вышневолоцкого района.</w:t>
      </w:r>
    </w:p>
    <w:p w:rsidR="004373EA" w:rsidRPr="0070727C" w:rsidRDefault="004373EA" w:rsidP="0062333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727C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4373EA" w:rsidRDefault="004373EA" w:rsidP="00F463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337">
        <w:rPr>
          <w:rFonts w:ascii="Times New Roman" w:hAnsi="Times New Roman" w:cs="Times New Roman"/>
          <w:b/>
          <w:bCs/>
          <w:sz w:val="24"/>
          <w:szCs w:val="24"/>
        </w:rPr>
        <w:t>Синявина Вера  Дмитриевна</w:t>
      </w:r>
      <w:r w:rsidRPr="0070727C">
        <w:rPr>
          <w:rFonts w:ascii="Times New Roman" w:hAnsi="Times New Roman" w:cs="Times New Roman"/>
          <w:sz w:val="24"/>
          <w:szCs w:val="24"/>
        </w:rPr>
        <w:t xml:space="preserve"> 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727C">
        <w:rPr>
          <w:rFonts w:ascii="Times New Roman" w:hAnsi="Times New Roman" w:cs="Times New Roman"/>
          <w:sz w:val="24"/>
          <w:szCs w:val="24"/>
        </w:rPr>
        <w:t>председатель Совета общественности при администрации Вышневолоцкого района (по согласованию);</w:t>
      </w:r>
    </w:p>
    <w:p w:rsidR="004373EA" w:rsidRPr="0070727C" w:rsidRDefault="004373EA" w:rsidP="00F463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337">
        <w:rPr>
          <w:rFonts w:ascii="Times New Roman" w:hAnsi="Times New Roman" w:cs="Times New Roman"/>
          <w:b/>
          <w:bCs/>
          <w:sz w:val="24"/>
          <w:szCs w:val="24"/>
        </w:rPr>
        <w:t>Савинов Владислав Евгеньевич</w:t>
      </w:r>
      <w:r>
        <w:rPr>
          <w:rFonts w:ascii="Times New Roman" w:hAnsi="Times New Roman" w:cs="Times New Roman"/>
          <w:sz w:val="24"/>
          <w:szCs w:val="24"/>
        </w:rPr>
        <w:t xml:space="preserve"> – государственный инспектор  Тверской области в области охраны окружающей среды (по согласованию);</w:t>
      </w:r>
    </w:p>
    <w:p w:rsidR="004373EA" w:rsidRDefault="004373EA" w:rsidP="00F463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3EA" w:rsidRDefault="004373EA" w:rsidP="00F463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3EA" w:rsidRPr="0070727C" w:rsidRDefault="004373EA" w:rsidP="00F463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337">
        <w:rPr>
          <w:rFonts w:ascii="Times New Roman" w:hAnsi="Times New Roman" w:cs="Times New Roman"/>
          <w:b/>
          <w:bCs/>
          <w:sz w:val="24"/>
          <w:szCs w:val="24"/>
        </w:rPr>
        <w:t>Голубина Светлана Юрьевна</w:t>
      </w:r>
      <w:r w:rsidRPr="0070727C">
        <w:rPr>
          <w:rFonts w:ascii="Times New Roman" w:hAnsi="Times New Roman" w:cs="Times New Roman"/>
          <w:sz w:val="24"/>
          <w:szCs w:val="24"/>
        </w:rPr>
        <w:t xml:space="preserve"> – заместитель руководителя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4373EA" w:rsidRPr="0070727C" w:rsidRDefault="004373EA" w:rsidP="00F463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337">
        <w:rPr>
          <w:rFonts w:ascii="Times New Roman" w:hAnsi="Times New Roman" w:cs="Times New Roman"/>
          <w:b/>
          <w:bCs/>
          <w:sz w:val="24"/>
          <w:szCs w:val="24"/>
        </w:rPr>
        <w:t>Голубева Екатерина  Владимировна</w:t>
      </w:r>
      <w:r w:rsidRPr="0070727C">
        <w:rPr>
          <w:rFonts w:ascii="Times New Roman" w:hAnsi="Times New Roman" w:cs="Times New Roman"/>
          <w:sz w:val="24"/>
          <w:szCs w:val="24"/>
        </w:rPr>
        <w:t xml:space="preserve"> – главный специалист юридического отдела администрации Вышневолоцкого района.</w:t>
      </w:r>
    </w:p>
    <w:p w:rsidR="004373EA" w:rsidRPr="0070727C" w:rsidRDefault="004373EA" w:rsidP="0062333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0727C">
        <w:rPr>
          <w:rFonts w:ascii="Times New Roman" w:hAnsi="Times New Roman" w:cs="Times New Roman"/>
          <w:sz w:val="24"/>
          <w:szCs w:val="24"/>
        </w:rPr>
        <w:t>.   Материалы  по обеспечению лимитов добычи лося,  благородного оленя,  пятнистого  оленя,   косули,  рыси,  медведя,  выдры</w:t>
      </w:r>
      <w:r>
        <w:rPr>
          <w:rFonts w:ascii="Times New Roman" w:hAnsi="Times New Roman" w:cs="Times New Roman"/>
          <w:sz w:val="24"/>
          <w:szCs w:val="24"/>
        </w:rPr>
        <w:t xml:space="preserve"> и барсука</w:t>
      </w:r>
      <w:r w:rsidRPr="0070727C">
        <w:rPr>
          <w:rFonts w:ascii="Times New Roman" w:hAnsi="Times New Roman" w:cs="Times New Roman"/>
          <w:sz w:val="24"/>
          <w:szCs w:val="24"/>
        </w:rPr>
        <w:t xml:space="preserve">  в сезоне  охоты 2018- 2019гг.  на территории Тверской  области  разместить на официальном  сайте муниципального образования «Вышневолоцкий район» в информационно-телекоммуникационной сети «Интернет».</w:t>
      </w:r>
    </w:p>
    <w:p w:rsidR="004373EA" w:rsidRPr="0070727C" w:rsidRDefault="004373EA" w:rsidP="0062333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0727C">
        <w:rPr>
          <w:rFonts w:ascii="Times New Roman" w:hAnsi="Times New Roman" w:cs="Times New Roman"/>
          <w:sz w:val="24"/>
          <w:szCs w:val="24"/>
        </w:rPr>
        <w:t>. Объявление о проведении общественных обсуждений разместить в газетах «Вышневолоцкая правда», «Муниципальный вестник.  Вышневолоцкий район » и на официальном сайте  муниципального образования «Вышневолоцкий район» в информационно-телекоммуникационной сети «Интернет».</w:t>
      </w:r>
    </w:p>
    <w:p w:rsidR="004373EA" w:rsidRPr="0070727C" w:rsidRDefault="004373EA" w:rsidP="0062333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70727C">
        <w:rPr>
          <w:rFonts w:ascii="Times New Roman" w:hAnsi="Times New Roman" w:cs="Times New Roman"/>
          <w:sz w:val="24"/>
          <w:szCs w:val="24"/>
        </w:rPr>
        <w:t xml:space="preserve">.  Контроль за исполнением настоящего постановления возложить </w:t>
      </w:r>
      <w:r>
        <w:rPr>
          <w:rFonts w:ascii="Times New Roman" w:hAnsi="Times New Roman" w:cs="Times New Roman"/>
          <w:sz w:val="24"/>
          <w:szCs w:val="24"/>
        </w:rPr>
        <w:t>на заместителя главы Вышневолоцкого района Спиридонову В.А.</w:t>
      </w:r>
    </w:p>
    <w:p w:rsidR="004373EA" w:rsidRPr="0070727C" w:rsidRDefault="004373EA" w:rsidP="0062333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70727C">
        <w:rPr>
          <w:rFonts w:ascii="Times New Roman" w:hAnsi="Times New Roman" w:cs="Times New Roman"/>
          <w:sz w:val="24"/>
          <w:szCs w:val="24"/>
        </w:rPr>
        <w:t>.  Настоящее постановление вступает в силу со дня его подписания и подлежит опубликованию</w:t>
      </w:r>
      <w:r>
        <w:rPr>
          <w:rFonts w:ascii="Times New Roman" w:hAnsi="Times New Roman" w:cs="Times New Roman"/>
          <w:sz w:val="24"/>
          <w:szCs w:val="24"/>
        </w:rPr>
        <w:t xml:space="preserve"> в газете </w:t>
      </w:r>
      <w:r w:rsidRPr="0070727C">
        <w:rPr>
          <w:rFonts w:ascii="Times New Roman" w:hAnsi="Times New Roman" w:cs="Times New Roman"/>
          <w:sz w:val="24"/>
          <w:szCs w:val="24"/>
        </w:rPr>
        <w:t xml:space="preserve"> «Муниципальны</w:t>
      </w:r>
      <w:r>
        <w:rPr>
          <w:rFonts w:ascii="Times New Roman" w:hAnsi="Times New Roman" w:cs="Times New Roman"/>
          <w:sz w:val="24"/>
          <w:szCs w:val="24"/>
        </w:rPr>
        <w:t>й вестник.  Вышневолоцкий район</w:t>
      </w:r>
      <w:r w:rsidRPr="0070727C">
        <w:rPr>
          <w:rFonts w:ascii="Times New Roman" w:hAnsi="Times New Roman" w:cs="Times New Roman"/>
          <w:sz w:val="24"/>
          <w:szCs w:val="24"/>
        </w:rPr>
        <w:t>» и на официальном сайте  муниципального образования «Вышневолоцкий район» в информационно-телекоммуникационной сети «Интернет».</w:t>
      </w:r>
    </w:p>
    <w:p w:rsidR="004373EA" w:rsidRPr="0070727C" w:rsidRDefault="004373EA" w:rsidP="00F463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3EA" w:rsidRPr="0070727C" w:rsidRDefault="004373EA" w:rsidP="0070727C">
      <w:pPr>
        <w:jc w:val="both"/>
        <w:rPr>
          <w:rFonts w:ascii="Times New Roman" w:hAnsi="Times New Roman" w:cs="Times New Roman"/>
          <w:sz w:val="24"/>
          <w:szCs w:val="24"/>
        </w:rPr>
      </w:pPr>
      <w:r w:rsidRPr="0070727C">
        <w:rPr>
          <w:rFonts w:ascii="Times New Roman" w:hAnsi="Times New Roman" w:cs="Times New Roman"/>
          <w:sz w:val="24"/>
          <w:szCs w:val="24"/>
        </w:rPr>
        <w:t xml:space="preserve">Глава  Вышневолоцкого района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0727C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Н.П.Рощина</w:t>
      </w:r>
    </w:p>
    <w:sectPr w:rsidR="004373EA" w:rsidRPr="0070727C" w:rsidSect="004111B4">
      <w:pgSz w:w="11906" w:h="16838"/>
      <w:pgMar w:top="180" w:right="567" w:bottom="18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727C"/>
    <w:rsid w:val="00000818"/>
    <w:rsid w:val="00040161"/>
    <w:rsid w:val="00262F7A"/>
    <w:rsid w:val="003714F6"/>
    <w:rsid w:val="003C0AC9"/>
    <w:rsid w:val="004111B4"/>
    <w:rsid w:val="00430CA0"/>
    <w:rsid w:val="004373EA"/>
    <w:rsid w:val="004E46E2"/>
    <w:rsid w:val="005242F1"/>
    <w:rsid w:val="0055632B"/>
    <w:rsid w:val="00623337"/>
    <w:rsid w:val="00664842"/>
    <w:rsid w:val="0070727C"/>
    <w:rsid w:val="00730A6B"/>
    <w:rsid w:val="0089593C"/>
    <w:rsid w:val="00953340"/>
    <w:rsid w:val="00966E96"/>
    <w:rsid w:val="009D0BD8"/>
    <w:rsid w:val="00A17B48"/>
    <w:rsid w:val="00AE0723"/>
    <w:rsid w:val="00B24D28"/>
    <w:rsid w:val="00B60FD3"/>
    <w:rsid w:val="00B74A07"/>
    <w:rsid w:val="00B91166"/>
    <w:rsid w:val="00BD72D4"/>
    <w:rsid w:val="00BE70FE"/>
    <w:rsid w:val="00CD7D14"/>
    <w:rsid w:val="00DB0F5A"/>
    <w:rsid w:val="00DC7B19"/>
    <w:rsid w:val="00E015F3"/>
    <w:rsid w:val="00E5661E"/>
    <w:rsid w:val="00ED2EF0"/>
    <w:rsid w:val="00F46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A0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0727C"/>
    <w:pPr>
      <w:keepNext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0727C"/>
    <w:pPr>
      <w:keepNext/>
      <w:spacing w:after="0" w:line="240" w:lineRule="auto"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0727C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0727C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544</Words>
  <Characters>3107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Kazmina-DE</dc:creator>
  <cp:keywords/>
  <dc:description/>
  <cp:lastModifiedBy>1</cp:lastModifiedBy>
  <cp:revision>5</cp:revision>
  <cp:lastPrinted>2018-05-21T06:51:00Z</cp:lastPrinted>
  <dcterms:created xsi:type="dcterms:W3CDTF">2018-05-21T04:46:00Z</dcterms:created>
  <dcterms:modified xsi:type="dcterms:W3CDTF">2018-05-21T11:51:00Z</dcterms:modified>
</cp:coreProperties>
</file>