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41F" w:rsidRDefault="00E1541F" w:rsidP="004220A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C97E28">
        <w:rPr>
          <w:rFonts w:cs="Times New Roman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56.25pt" o:ole="">
            <v:imagedata r:id="rId5" o:title=""/>
          </v:shape>
          <o:OLEObject Type="Embed" ProgID="Word.Picture.8" ShapeID="_x0000_i1025" DrawAspect="Content" ObjectID="_1556001371" r:id="rId6"/>
        </w:object>
      </w:r>
    </w:p>
    <w:p w:rsidR="00E1541F" w:rsidRDefault="00E1541F" w:rsidP="00494E3E">
      <w:pPr>
        <w:pStyle w:val="ConsPlusTitle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Pr="00D009CC" w:rsidRDefault="00E1541F" w:rsidP="008444B4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D009CC">
        <w:rPr>
          <w:rFonts w:ascii="Times New Roman" w:hAnsi="Times New Roman" w:cs="Times New Roman"/>
          <w:sz w:val="26"/>
          <w:szCs w:val="26"/>
        </w:rPr>
        <w:t xml:space="preserve">АДМИНИСТРАЦИЯ  ВЫШНЕВОЛОЦКОГО РАЙОНА </w:t>
      </w:r>
    </w:p>
    <w:p w:rsidR="00E1541F" w:rsidRPr="00D009CC" w:rsidRDefault="00E1541F" w:rsidP="008444B4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D009CC">
        <w:rPr>
          <w:rFonts w:ascii="Times New Roman" w:hAnsi="Times New Roman" w:cs="Times New Roman"/>
          <w:sz w:val="26"/>
          <w:szCs w:val="26"/>
        </w:rPr>
        <w:t>ТВЕРСКОЙ ОБЛАСТИ</w:t>
      </w:r>
    </w:p>
    <w:p w:rsidR="00E1541F" w:rsidRPr="00D009CC" w:rsidRDefault="00E1541F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E1541F" w:rsidRDefault="00E1541F" w:rsidP="00F60014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D009CC">
        <w:rPr>
          <w:rFonts w:ascii="Times New Roman" w:hAnsi="Times New Roman" w:cs="Times New Roman"/>
          <w:sz w:val="26"/>
          <w:szCs w:val="26"/>
        </w:rPr>
        <w:t>ПОСТАНОВЛЕНИЕ</w:t>
      </w:r>
    </w:p>
    <w:p w:rsidR="00E1541F" w:rsidRDefault="00E1541F" w:rsidP="00F60014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E1541F" w:rsidRPr="00F60014" w:rsidRDefault="00E1541F" w:rsidP="00F60014">
      <w:pPr>
        <w:pStyle w:val="ConsPlusTitle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F60014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10.05.2017                                        г. Вышний Волочек                                    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  </w:t>
      </w:r>
      <w:r w:rsidRPr="00F60014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  №  70</w:t>
      </w:r>
    </w:p>
    <w:p w:rsidR="00E1541F" w:rsidRPr="00D009CC" w:rsidRDefault="00E1541F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E1541F" w:rsidRPr="00D009CC" w:rsidRDefault="00E1541F" w:rsidP="00171E7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D009C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б утверждении нормативных затрат на оказание муниципальных услуг, применяемых при планировании объема бюджетных ассигнований муниципальным дошкольным и муниципальным общеобразовательным организациям Вышневолоцкого района для выполнения муниципального задания на 2017 год</w:t>
      </w:r>
    </w:p>
    <w:p w:rsidR="00E1541F" w:rsidRPr="00D009CC" w:rsidRDefault="00E154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1541F" w:rsidRPr="00D009CC" w:rsidRDefault="00E1541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009CC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>
        <w:rPr>
          <w:rFonts w:ascii="Times New Roman" w:hAnsi="Times New Roman" w:cs="Times New Roman"/>
          <w:sz w:val="26"/>
          <w:szCs w:val="26"/>
        </w:rPr>
        <w:t>постановлением Администрации Вышневолоцкого района от 30.12.2011г.  № 828 «Об утверждении Порядка определения объема и условий предоставления субсидий из бюджета МО «Вышневолоцкий район» Тверской области муниципальным бюджетным и автономным учреждениям Вышневолоцкого района на возмещение нормативных затрат, связанных с оказанием ими в соответствии с муниципальными заданиями муниципальных услуг (выполнением работ), а также субсидий на иные цели и Методики расчета нормативных затрат на оказание муниципальными учреждениями Вышневолоцкого района муниципальных услуг и нормативных затрат на содержание имущества муниципальных учреждений Вышневолоцкого район», постановлением администрации Вышневолоцкого района от 24.07.2008 г. №306 «О порядке формирования и финансовом обеспечении выполнения муниципальных заданий», администрация Вышневолоцкого района</w:t>
      </w:r>
    </w:p>
    <w:p w:rsidR="00E1541F" w:rsidRDefault="00E1541F" w:rsidP="008444B4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E1541F" w:rsidRPr="00D009CC" w:rsidRDefault="00E1541F" w:rsidP="008444B4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D009CC">
        <w:rPr>
          <w:rFonts w:ascii="Times New Roman" w:hAnsi="Times New Roman" w:cs="Times New Roman"/>
          <w:sz w:val="26"/>
          <w:szCs w:val="26"/>
        </w:rPr>
        <w:t>ПОСТАНОВЛЯ</w:t>
      </w:r>
      <w:r>
        <w:rPr>
          <w:rFonts w:ascii="Times New Roman" w:hAnsi="Times New Roman" w:cs="Times New Roman"/>
          <w:sz w:val="26"/>
          <w:szCs w:val="26"/>
        </w:rPr>
        <w:t>ЕТ</w:t>
      </w:r>
      <w:r w:rsidRPr="00D009CC">
        <w:rPr>
          <w:rFonts w:ascii="Times New Roman" w:hAnsi="Times New Roman" w:cs="Times New Roman"/>
          <w:sz w:val="26"/>
          <w:szCs w:val="26"/>
        </w:rPr>
        <w:t>:</w:t>
      </w:r>
    </w:p>
    <w:p w:rsidR="00E1541F" w:rsidRPr="00D009CC" w:rsidRDefault="00E1541F" w:rsidP="008444B4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E1541F" w:rsidRPr="00D009CC" w:rsidRDefault="00E1541F" w:rsidP="00F6001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D009C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Утвердить р</w:t>
      </w:r>
      <w:r w:rsidRPr="00E45820">
        <w:rPr>
          <w:rFonts w:ascii="Times New Roman" w:hAnsi="Times New Roman" w:cs="Times New Roman"/>
          <w:sz w:val="26"/>
          <w:szCs w:val="26"/>
        </w:rPr>
        <w:t>азмеры норматив</w:t>
      </w:r>
      <w:r>
        <w:rPr>
          <w:rFonts w:ascii="Times New Roman" w:hAnsi="Times New Roman" w:cs="Times New Roman"/>
          <w:sz w:val="26"/>
          <w:szCs w:val="26"/>
        </w:rPr>
        <w:t xml:space="preserve">ных затрат </w:t>
      </w:r>
      <w:r w:rsidRPr="00E45820">
        <w:rPr>
          <w:rFonts w:ascii="Times New Roman" w:hAnsi="Times New Roman" w:cs="Times New Roman"/>
          <w:sz w:val="26"/>
          <w:szCs w:val="26"/>
        </w:rPr>
        <w:t xml:space="preserve"> на </w:t>
      </w:r>
      <w:r>
        <w:rPr>
          <w:rFonts w:ascii="Times New Roman" w:hAnsi="Times New Roman" w:cs="Times New Roman"/>
          <w:sz w:val="26"/>
          <w:szCs w:val="26"/>
        </w:rPr>
        <w:t xml:space="preserve">оказание </w:t>
      </w:r>
      <w:r w:rsidRPr="00E45820">
        <w:rPr>
          <w:rFonts w:ascii="Times New Roman" w:hAnsi="Times New Roman" w:cs="Times New Roman"/>
          <w:sz w:val="26"/>
          <w:szCs w:val="26"/>
        </w:rPr>
        <w:t>муниципальн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E45820">
        <w:rPr>
          <w:rFonts w:ascii="Times New Roman" w:hAnsi="Times New Roman" w:cs="Times New Roman"/>
          <w:sz w:val="26"/>
          <w:szCs w:val="26"/>
        </w:rPr>
        <w:t xml:space="preserve"> услуг по реализации основных общеобразовательных программ дошкольного образования</w:t>
      </w:r>
      <w:r>
        <w:rPr>
          <w:rFonts w:ascii="Times New Roman" w:hAnsi="Times New Roman" w:cs="Times New Roman"/>
          <w:sz w:val="26"/>
          <w:szCs w:val="26"/>
        </w:rPr>
        <w:t xml:space="preserve"> в муниципальных дошкольных образовательных организациях Вышневолоцкого района на 2017 год  </w:t>
      </w:r>
      <w:r w:rsidRPr="00D009CC">
        <w:rPr>
          <w:rFonts w:ascii="Times New Roman" w:hAnsi="Times New Roman" w:cs="Times New Roman"/>
          <w:sz w:val="26"/>
          <w:szCs w:val="26"/>
        </w:rPr>
        <w:t>(приложение 1).</w:t>
      </w:r>
    </w:p>
    <w:p w:rsidR="00E1541F" w:rsidRDefault="00E1541F" w:rsidP="00F600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D009CC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Утвердить р</w:t>
      </w:r>
      <w:r w:rsidRPr="00E45820">
        <w:rPr>
          <w:rFonts w:ascii="Times New Roman" w:hAnsi="Times New Roman" w:cs="Times New Roman"/>
          <w:sz w:val="26"/>
          <w:szCs w:val="26"/>
        </w:rPr>
        <w:t xml:space="preserve">азмеры </w:t>
      </w:r>
      <w:r>
        <w:rPr>
          <w:rFonts w:ascii="Times New Roman" w:hAnsi="Times New Roman" w:cs="Times New Roman"/>
          <w:sz w:val="26"/>
          <w:szCs w:val="26"/>
        </w:rPr>
        <w:t>нормативных затрат  на оказание муниципальных</w:t>
      </w:r>
      <w:r w:rsidRPr="00E45820">
        <w:rPr>
          <w:rFonts w:ascii="Times New Roman" w:hAnsi="Times New Roman" w:cs="Times New Roman"/>
          <w:sz w:val="26"/>
          <w:szCs w:val="26"/>
        </w:rPr>
        <w:t xml:space="preserve"> услуг по реализации основных общеобразовательных программ </w:t>
      </w:r>
      <w:r>
        <w:rPr>
          <w:rFonts w:ascii="Times New Roman" w:hAnsi="Times New Roman" w:cs="Times New Roman"/>
          <w:sz w:val="26"/>
          <w:szCs w:val="26"/>
        </w:rPr>
        <w:t xml:space="preserve">дошкольного, </w:t>
      </w:r>
      <w:r w:rsidRPr="00E45820">
        <w:rPr>
          <w:rFonts w:ascii="Times New Roman" w:hAnsi="Times New Roman" w:cs="Times New Roman"/>
          <w:sz w:val="26"/>
          <w:szCs w:val="26"/>
        </w:rPr>
        <w:t>начального, основного и среднего общего образования</w:t>
      </w:r>
      <w:r>
        <w:rPr>
          <w:rFonts w:ascii="Times New Roman" w:hAnsi="Times New Roman" w:cs="Times New Roman"/>
          <w:sz w:val="26"/>
          <w:szCs w:val="26"/>
        </w:rPr>
        <w:t xml:space="preserve"> в муниципальных общеобразовательных организациях Вышневолоцкого района на 2017 год </w:t>
      </w:r>
      <w:r w:rsidRPr="00D009CC">
        <w:rPr>
          <w:rFonts w:ascii="Times New Roman" w:hAnsi="Times New Roman" w:cs="Times New Roman"/>
          <w:sz w:val="26"/>
          <w:szCs w:val="26"/>
        </w:rPr>
        <w:t xml:space="preserve">(приложение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D009CC">
        <w:rPr>
          <w:rFonts w:ascii="Times New Roman" w:hAnsi="Times New Roman" w:cs="Times New Roman"/>
          <w:sz w:val="26"/>
          <w:szCs w:val="26"/>
        </w:rPr>
        <w:t>).</w:t>
      </w:r>
    </w:p>
    <w:p w:rsidR="00E1541F" w:rsidRDefault="00E1541F" w:rsidP="00F600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 Утвердить р</w:t>
      </w:r>
      <w:r w:rsidRPr="00E45820">
        <w:rPr>
          <w:rFonts w:ascii="Times New Roman" w:hAnsi="Times New Roman" w:cs="Times New Roman"/>
          <w:sz w:val="26"/>
          <w:szCs w:val="26"/>
        </w:rPr>
        <w:t>азмеры норматив</w:t>
      </w:r>
      <w:r>
        <w:rPr>
          <w:rFonts w:ascii="Times New Roman" w:hAnsi="Times New Roman" w:cs="Times New Roman"/>
          <w:sz w:val="26"/>
          <w:szCs w:val="26"/>
        </w:rPr>
        <w:t xml:space="preserve">ных затрат </w:t>
      </w:r>
      <w:r w:rsidRPr="00E45820">
        <w:rPr>
          <w:rFonts w:ascii="Times New Roman" w:hAnsi="Times New Roman" w:cs="Times New Roman"/>
          <w:sz w:val="26"/>
          <w:szCs w:val="26"/>
        </w:rPr>
        <w:t>на оказание муниципальн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E45820">
        <w:rPr>
          <w:rFonts w:ascii="Times New Roman" w:hAnsi="Times New Roman" w:cs="Times New Roman"/>
          <w:sz w:val="26"/>
          <w:szCs w:val="26"/>
        </w:rPr>
        <w:t xml:space="preserve"> услуг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E4582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«Р</w:t>
      </w:r>
      <w:r w:rsidRPr="00E45820">
        <w:rPr>
          <w:rFonts w:ascii="Times New Roman" w:hAnsi="Times New Roman" w:cs="Times New Roman"/>
          <w:sz w:val="26"/>
          <w:szCs w:val="26"/>
        </w:rPr>
        <w:t>еализаци</w:t>
      </w:r>
      <w:r>
        <w:rPr>
          <w:rFonts w:ascii="Times New Roman" w:hAnsi="Times New Roman" w:cs="Times New Roman"/>
          <w:sz w:val="26"/>
          <w:szCs w:val="26"/>
        </w:rPr>
        <w:t>я дополнительных общераз</w:t>
      </w:r>
      <w:r w:rsidRPr="00C13C83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ивающих</w:t>
      </w:r>
      <w:r w:rsidRPr="00C13C83">
        <w:rPr>
          <w:rFonts w:ascii="Times New Roman" w:hAnsi="Times New Roman" w:cs="Times New Roman"/>
          <w:sz w:val="26"/>
          <w:szCs w:val="26"/>
        </w:rPr>
        <w:t> программ</w:t>
      </w:r>
      <w:r>
        <w:rPr>
          <w:rFonts w:ascii="Times New Roman" w:hAnsi="Times New Roman" w:cs="Times New Roman"/>
          <w:sz w:val="26"/>
          <w:szCs w:val="26"/>
        </w:rPr>
        <w:t>» на 2017 год</w:t>
      </w:r>
      <w:r w:rsidRPr="00C13C83">
        <w:rPr>
          <w:rFonts w:ascii="Times New Roman" w:hAnsi="Times New Roman" w:cs="Times New Roman"/>
          <w:sz w:val="26"/>
          <w:szCs w:val="26"/>
        </w:rPr>
        <w:t xml:space="preserve"> (приложение 3).</w:t>
      </w:r>
    </w:p>
    <w:p w:rsidR="00E1541F" w:rsidRPr="00D009CC" w:rsidRDefault="00E1541F" w:rsidP="00F600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Pr="00D009CC">
        <w:rPr>
          <w:rFonts w:ascii="Times New Roman" w:hAnsi="Times New Roman" w:cs="Times New Roman"/>
          <w:sz w:val="26"/>
          <w:szCs w:val="26"/>
        </w:rPr>
        <w:t xml:space="preserve">. Контроль за исполнением настоящего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D009CC">
        <w:rPr>
          <w:rFonts w:ascii="Times New Roman" w:hAnsi="Times New Roman" w:cs="Times New Roman"/>
          <w:sz w:val="26"/>
          <w:szCs w:val="26"/>
        </w:rPr>
        <w:t>остановления возложить на заместителя главы администрации Вышневолоцкого района Иргискина А.В.</w:t>
      </w:r>
    </w:p>
    <w:p w:rsidR="00E1541F" w:rsidRPr="00D009CC" w:rsidRDefault="00E1541F" w:rsidP="00F6001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009CC">
        <w:rPr>
          <w:rFonts w:ascii="Times New Roman" w:hAnsi="Times New Roman" w:cs="Times New Roman"/>
          <w:sz w:val="26"/>
          <w:szCs w:val="26"/>
        </w:rPr>
        <w:t xml:space="preserve">5. </w:t>
      </w:r>
      <w:r>
        <w:rPr>
          <w:rFonts w:ascii="Times New Roman" w:hAnsi="Times New Roman" w:cs="Times New Roman"/>
          <w:sz w:val="26"/>
          <w:szCs w:val="26"/>
        </w:rPr>
        <w:t>Настоящее п</w:t>
      </w:r>
      <w:r w:rsidRPr="00865B06">
        <w:rPr>
          <w:rFonts w:ascii="Times New Roman" w:hAnsi="Times New Roman" w:cs="Times New Roman"/>
          <w:sz w:val="26"/>
          <w:szCs w:val="26"/>
        </w:rPr>
        <w:t>остановление вступает в силу со дня его подписания</w:t>
      </w:r>
      <w:r>
        <w:rPr>
          <w:rFonts w:ascii="Times New Roman" w:hAnsi="Times New Roman" w:cs="Times New Roman"/>
          <w:sz w:val="26"/>
          <w:szCs w:val="26"/>
        </w:rPr>
        <w:t>, а также подлежит опубликованию в газете «Муниципальный вестник. Вышневолоцкий район» и р</w:t>
      </w:r>
      <w:r w:rsidRPr="00D009CC">
        <w:rPr>
          <w:rFonts w:ascii="Times New Roman" w:hAnsi="Times New Roman" w:cs="Times New Roman"/>
          <w:sz w:val="26"/>
          <w:szCs w:val="26"/>
        </w:rPr>
        <w:t xml:space="preserve">азмещению на </w:t>
      </w:r>
      <w:r w:rsidRPr="00CF5937">
        <w:rPr>
          <w:rFonts w:ascii="Times New Roman" w:hAnsi="Times New Roman" w:cs="Times New Roman"/>
          <w:sz w:val="26"/>
          <w:szCs w:val="26"/>
        </w:rPr>
        <w:t xml:space="preserve"> официальном сайте муниципального образования «Вышневолоцкий район» в сети «Интернет»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1541F" w:rsidRPr="00D009CC" w:rsidRDefault="00E1541F" w:rsidP="0060650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E1541F" w:rsidRPr="00D009CC" w:rsidRDefault="00E154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1541F" w:rsidRDefault="00E1541F" w:rsidP="009D34E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009CC">
        <w:rPr>
          <w:rFonts w:ascii="Times New Roman" w:hAnsi="Times New Roman" w:cs="Times New Roman"/>
          <w:sz w:val="26"/>
          <w:szCs w:val="26"/>
        </w:rPr>
        <w:t>Глава Вышневолоцкого района                                                                    Н.П.Рощина</w:t>
      </w:r>
    </w:p>
    <w:p w:rsidR="00E1541F" w:rsidRDefault="00E1541F" w:rsidP="009D34E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E1541F" w:rsidRDefault="00E1541F" w:rsidP="009D34E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E1541F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E1541F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Pr="005266B0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266B0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Pr="005266B0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5266B0">
        <w:rPr>
          <w:rFonts w:ascii="Times New Roman" w:hAnsi="Times New Roman" w:cs="Times New Roman"/>
          <w:sz w:val="26"/>
          <w:szCs w:val="26"/>
        </w:rPr>
        <w:t>1</w:t>
      </w:r>
    </w:p>
    <w:p w:rsidR="00E1541F" w:rsidRPr="005266B0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266B0">
        <w:rPr>
          <w:rFonts w:ascii="Times New Roman" w:hAnsi="Times New Roman" w:cs="Times New Roman"/>
          <w:sz w:val="26"/>
          <w:szCs w:val="26"/>
        </w:rPr>
        <w:t xml:space="preserve"> к постановлению </w:t>
      </w:r>
    </w:p>
    <w:p w:rsidR="00E1541F" w:rsidRPr="005266B0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266B0">
        <w:rPr>
          <w:rFonts w:ascii="Times New Roman" w:hAnsi="Times New Roman" w:cs="Times New Roman"/>
          <w:sz w:val="26"/>
          <w:szCs w:val="26"/>
        </w:rPr>
        <w:t>администрации Вышневолоцкого района</w:t>
      </w:r>
    </w:p>
    <w:p w:rsidR="00E1541F" w:rsidRPr="005266B0" w:rsidRDefault="00E1541F" w:rsidP="007B08A6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 10.05.2017   № 70</w:t>
      </w:r>
    </w:p>
    <w:p w:rsidR="00E1541F" w:rsidRDefault="00E1541F" w:rsidP="007B08A6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Pr="00D009CC" w:rsidRDefault="00E1541F" w:rsidP="00C13C83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Default="00E1541F" w:rsidP="00C13C8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E45820">
        <w:rPr>
          <w:rFonts w:ascii="Times New Roman" w:hAnsi="Times New Roman" w:cs="Times New Roman"/>
          <w:sz w:val="26"/>
          <w:szCs w:val="26"/>
        </w:rPr>
        <w:t>азмеры норматив</w:t>
      </w:r>
      <w:r>
        <w:rPr>
          <w:rFonts w:ascii="Times New Roman" w:hAnsi="Times New Roman" w:cs="Times New Roman"/>
          <w:sz w:val="26"/>
          <w:szCs w:val="26"/>
        </w:rPr>
        <w:t xml:space="preserve">ных затрат </w:t>
      </w:r>
      <w:r w:rsidRPr="00E45820">
        <w:rPr>
          <w:rFonts w:ascii="Times New Roman" w:hAnsi="Times New Roman" w:cs="Times New Roman"/>
          <w:sz w:val="26"/>
          <w:szCs w:val="26"/>
        </w:rPr>
        <w:t xml:space="preserve"> на </w:t>
      </w:r>
      <w:r>
        <w:rPr>
          <w:rFonts w:ascii="Times New Roman" w:hAnsi="Times New Roman" w:cs="Times New Roman"/>
          <w:sz w:val="26"/>
          <w:szCs w:val="26"/>
        </w:rPr>
        <w:t xml:space="preserve">оказание </w:t>
      </w:r>
      <w:r w:rsidRPr="00E45820">
        <w:rPr>
          <w:rFonts w:ascii="Times New Roman" w:hAnsi="Times New Roman" w:cs="Times New Roman"/>
          <w:sz w:val="26"/>
          <w:szCs w:val="26"/>
        </w:rPr>
        <w:t>муниципальн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E45820">
        <w:rPr>
          <w:rFonts w:ascii="Times New Roman" w:hAnsi="Times New Roman" w:cs="Times New Roman"/>
          <w:sz w:val="26"/>
          <w:szCs w:val="26"/>
        </w:rPr>
        <w:t xml:space="preserve"> услуг по реализации основных общеобразовательных программ дошкольного образования</w:t>
      </w:r>
      <w:r>
        <w:rPr>
          <w:rFonts w:ascii="Times New Roman" w:hAnsi="Times New Roman" w:cs="Times New Roman"/>
          <w:sz w:val="26"/>
          <w:szCs w:val="26"/>
        </w:rPr>
        <w:t xml:space="preserve"> в муниципальных дошкольных образовательных организациях Вышневолоцкого района на 2017 год</w:t>
      </w:r>
    </w:p>
    <w:p w:rsidR="00E1541F" w:rsidRPr="00D009CC" w:rsidRDefault="00E1541F" w:rsidP="00C13C8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78"/>
        <w:gridCol w:w="2268"/>
        <w:gridCol w:w="2127"/>
      </w:tblGrid>
      <w:tr w:rsidR="00E1541F" w:rsidRPr="00920CDD">
        <w:tc>
          <w:tcPr>
            <w:tcW w:w="5778" w:type="dxa"/>
            <w:vMerge w:val="restart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муниципальной услуги </w:t>
            </w:r>
          </w:p>
        </w:tc>
        <w:tc>
          <w:tcPr>
            <w:tcW w:w="4395" w:type="dxa"/>
            <w:gridSpan w:val="2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Размер норматива на 1 потребителя услуг (руб.)</w:t>
            </w:r>
          </w:p>
        </w:tc>
      </w:tr>
      <w:tr w:rsidR="00E1541F" w:rsidRPr="00920CDD">
        <w:tc>
          <w:tcPr>
            <w:tcW w:w="5778" w:type="dxa"/>
            <w:vMerge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Нормативные затраты на оказание муниципальных услуг в пределах муниципального задания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Нормативные затраты на содержание муниципального имущества</w:t>
            </w:r>
          </w:p>
        </w:tc>
      </w:tr>
      <w:tr w:rsidR="00E1541F" w:rsidRPr="00920CDD">
        <w:tc>
          <w:tcPr>
            <w:tcW w:w="5778" w:type="dxa"/>
          </w:tcPr>
          <w:p w:rsidR="00E1541F" w:rsidRPr="00BC681A" w:rsidRDefault="00E1541F" w:rsidP="00BC681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Присмотр и уход (физические лица в возрасте от 1 года до 3 лет)</w:t>
            </w: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31346,34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12454,47</w:t>
            </w:r>
          </w:p>
        </w:tc>
      </w:tr>
      <w:tr w:rsidR="00E1541F" w:rsidRPr="00920CDD">
        <w:tc>
          <w:tcPr>
            <w:tcW w:w="5778" w:type="dxa"/>
          </w:tcPr>
          <w:p w:rsidR="00E1541F" w:rsidRPr="00BC681A" w:rsidRDefault="00E1541F" w:rsidP="00BC681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Присмотр и уход (физические лица в возрасте от 3 лет до 8 лет)</w:t>
            </w: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31346,34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12454,47</w:t>
            </w:r>
          </w:p>
        </w:tc>
      </w:tr>
    </w:tbl>
    <w:p w:rsidR="00E1541F" w:rsidRDefault="00E1541F" w:rsidP="00C13C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541F" w:rsidRDefault="00E1541F" w:rsidP="009D34E8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E1541F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Pr="005266B0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266B0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Pr="005266B0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en-US"/>
        </w:rPr>
        <w:t>2</w:t>
      </w:r>
    </w:p>
    <w:p w:rsidR="00E1541F" w:rsidRPr="005266B0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266B0">
        <w:rPr>
          <w:rFonts w:ascii="Times New Roman" w:hAnsi="Times New Roman" w:cs="Times New Roman"/>
          <w:sz w:val="26"/>
          <w:szCs w:val="26"/>
        </w:rPr>
        <w:t xml:space="preserve"> к постановлению </w:t>
      </w:r>
    </w:p>
    <w:p w:rsidR="00E1541F" w:rsidRPr="005266B0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266B0">
        <w:rPr>
          <w:rFonts w:ascii="Times New Roman" w:hAnsi="Times New Roman" w:cs="Times New Roman"/>
          <w:sz w:val="26"/>
          <w:szCs w:val="26"/>
        </w:rPr>
        <w:t>администрации Вышневолоцкого района</w:t>
      </w:r>
    </w:p>
    <w:p w:rsidR="00E1541F" w:rsidRPr="005266B0" w:rsidRDefault="00E1541F" w:rsidP="00F6001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 10.05.2017   № 70</w:t>
      </w:r>
    </w:p>
    <w:p w:rsidR="00E1541F" w:rsidRDefault="00E1541F" w:rsidP="007B08A6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Pr="00D009CC" w:rsidRDefault="00E1541F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Default="00E1541F" w:rsidP="00920CD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E45820">
        <w:rPr>
          <w:rFonts w:ascii="Times New Roman" w:hAnsi="Times New Roman" w:cs="Times New Roman"/>
          <w:sz w:val="26"/>
          <w:szCs w:val="26"/>
        </w:rPr>
        <w:t xml:space="preserve">азмеры </w:t>
      </w:r>
      <w:r>
        <w:rPr>
          <w:rFonts w:ascii="Times New Roman" w:hAnsi="Times New Roman" w:cs="Times New Roman"/>
          <w:sz w:val="26"/>
          <w:szCs w:val="26"/>
        </w:rPr>
        <w:t>нормативных затрат  на оказание муниципальных</w:t>
      </w:r>
      <w:r w:rsidRPr="00E45820">
        <w:rPr>
          <w:rFonts w:ascii="Times New Roman" w:hAnsi="Times New Roman" w:cs="Times New Roman"/>
          <w:sz w:val="26"/>
          <w:szCs w:val="26"/>
        </w:rPr>
        <w:t xml:space="preserve"> услуг по реализации основных общеобразовательных программ </w:t>
      </w:r>
      <w:r>
        <w:rPr>
          <w:rFonts w:ascii="Times New Roman" w:hAnsi="Times New Roman" w:cs="Times New Roman"/>
          <w:sz w:val="26"/>
          <w:szCs w:val="26"/>
        </w:rPr>
        <w:t xml:space="preserve">дошкольного, </w:t>
      </w:r>
      <w:r w:rsidRPr="00E45820">
        <w:rPr>
          <w:rFonts w:ascii="Times New Roman" w:hAnsi="Times New Roman" w:cs="Times New Roman"/>
          <w:sz w:val="26"/>
          <w:szCs w:val="26"/>
        </w:rPr>
        <w:t>начального, основного и среднего общего образования</w:t>
      </w:r>
      <w:r>
        <w:rPr>
          <w:rFonts w:ascii="Times New Roman" w:hAnsi="Times New Roman" w:cs="Times New Roman"/>
          <w:sz w:val="26"/>
          <w:szCs w:val="26"/>
        </w:rPr>
        <w:t xml:space="preserve"> в муниципальных общеобразовательных организациях Вышневолоцкого района на 2017 год</w:t>
      </w:r>
    </w:p>
    <w:p w:rsidR="00E1541F" w:rsidRPr="00D009CC" w:rsidRDefault="00E1541F" w:rsidP="00920CD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78"/>
        <w:gridCol w:w="2268"/>
        <w:gridCol w:w="2127"/>
      </w:tblGrid>
      <w:tr w:rsidR="00E1541F" w:rsidRPr="00920CDD">
        <w:tc>
          <w:tcPr>
            <w:tcW w:w="5778" w:type="dxa"/>
            <w:vMerge w:val="restart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P29"/>
            <w:bookmarkEnd w:id="0"/>
            <w:r w:rsidRPr="00BC681A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муниципальной услуги </w:t>
            </w:r>
          </w:p>
        </w:tc>
        <w:tc>
          <w:tcPr>
            <w:tcW w:w="4395" w:type="dxa"/>
            <w:gridSpan w:val="2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Размер норматива на 1 потребителя услуг (руб.)</w:t>
            </w:r>
          </w:p>
        </w:tc>
      </w:tr>
      <w:tr w:rsidR="00E1541F" w:rsidRPr="00920CDD">
        <w:tc>
          <w:tcPr>
            <w:tcW w:w="5778" w:type="dxa"/>
            <w:vMerge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Нормативные затраты на оказание муниципальных услуг в пределах муниципального задания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Нормативные затраты на содержание муниципального имущества</w:t>
            </w:r>
          </w:p>
        </w:tc>
      </w:tr>
      <w:tr w:rsidR="00E1541F" w:rsidRPr="00920CDD">
        <w:tc>
          <w:tcPr>
            <w:tcW w:w="5778" w:type="dxa"/>
          </w:tcPr>
          <w:p w:rsidR="00E1541F" w:rsidRPr="00BC681A" w:rsidRDefault="00E1541F" w:rsidP="00BC681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6310,24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9417,95</w:t>
            </w:r>
          </w:p>
        </w:tc>
      </w:tr>
      <w:tr w:rsidR="00E1541F" w:rsidRPr="00920CDD">
        <w:tc>
          <w:tcPr>
            <w:tcW w:w="5778" w:type="dxa"/>
          </w:tcPr>
          <w:p w:rsidR="00E1541F" w:rsidRPr="00BC681A" w:rsidRDefault="00E1541F" w:rsidP="00BC681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6310,24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9417,95</w:t>
            </w:r>
          </w:p>
        </w:tc>
      </w:tr>
      <w:tr w:rsidR="00E1541F" w:rsidRPr="00920CDD">
        <w:tc>
          <w:tcPr>
            <w:tcW w:w="5778" w:type="dxa"/>
          </w:tcPr>
          <w:p w:rsidR="00E1541F" w:rsidRPr="00BC681A" w:rsidRDefault="00E1541F" w:rsidP="00BC681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Реализация основных общеобразовательных программ основного общего образования (адаптированная образовательная программа)</w:t>
            </w: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6310,24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9417,95</w:t>
            </w:r>
          </w:p>
        </w:tc>
      </w:tr>
      <w:tr w:rsidR="00E1541F" w:rsidRPr="00920CDD">
        <w:tc>
          <w:tcPr>
            <w:tcW w:w="5778" w:type="dxa"/>
          </w:tcPr>
          <w:p w:rsidR="00E1541F" w:rsidRPr="00BC681A" w:rsidRDefault="00E1541F" w:rsidP="00BC681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Реализация основных общеобразовательных программ основного общего образования (физические лица, проходящие обучение по состоянию здоровья на дому)</w:t>
            </w: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6310,24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541F" w:rsidRPr="00920CDD">
        <w:tc>
          <w:tcPr>
            <w:tcW w:w="5778" w:type="dxa"/>
          </w:tcPr>
          <w:p w:rsidR="00E1541F" w:rsidRPr="00BC681A" w:rsidRDefault="00E1541F" w:rsidP="00BC681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8458,82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9417,95</w:t>
            </w:r>
          </w:p>
        </w:tc>
      </w:tr>
      <w:tr w:rsidR="00E1541F" w:rsidRPr="00920CDD">
        <w:tc>
          <w:tcPr>
            <w:tcW w:w="5778" w:type="dxa"/>
          </w:tcPr>
          <w:p w:rsidR="00E1541F" w:rsidRPr="00BC681A" w:rsidRDefault="00E1541F" w:rsidP="00BC681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Реализация основных общеобразовательных программ начального общего образования (адаптированная образовательная программа)</w:t>
            </w: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8458,82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9417,95</w:t>
            </w:r>
          </w:p>
        </w:tc>
      </w:tr>
      <w:tr w:rsidR="00E1541F" w:rsidRPr="00920CDD">
        <w:tc>
          <w:tcPr>
            <w:tcW w:w="5778" w:type="dxa"/>
          </w:tcPr>
          <w:p w:rsidR="00E1541F" w:rsidRPr="00BC681A" w:rsidRDefault="00E1541F" w:rsidP="00BC681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Реализация основных общеобразовательных программ начального общего образования (физические лица, проходящие обучение по состоянию здоровья на дому)</w:t>
            </w: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6310,24</w:t>
            </w:r>
          </w:p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1541F" w:rsidRPr="00920CDD">
        <w:tc>
          <w:tcPr>
            <w:tcW w:w="5778" w:type="dxa"/>
          </w:tcPr>
          <w:p w:rsidR="00E1541F" w:rsidRPr="00BC681A" w:rsidRDefault="00E1541F" w:rsidP="00BC681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Присмотр и уход (физические лица в возрасте от 1 года до 3 лет)</w:t>
            </w: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42273,42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19430,86</w:t>
            </w:r>
          </w:p>
        </w:tc>
      </w:tr>
      <w:tr w:rsidR="00E1541F" w:rsidRPr="00920CDD">
        <w:tc>
          <w:tcPr>
            <w:tcW w:w="5778" w:type="dxa"/>
          </w:tcPr>
          <w:p w:rsidR="00E1541F" w:rsidRPr="00BC681A" w:rsidRDefault="00E1541F" w:rsidP="00BC681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Присмотр и уход (физические лица в возрасте от 3 лет до 8 лет)</w:t>
            </w: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42273,42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19430,86</w:t>
            </w:r>
          </w:p>
        </w:tc>
      </w:tr>
    </w:tbl>
    <w:p w:rsidR="00E1541F" w:rsidRDefault="00E1541F" w:rsidP="003952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541F" w:rsidRDefault="00E1541F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Default="00E1541F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Default="00E1541F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Default="00E1541F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Default="00E1541F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1541F" w:rsidRPr="005266B0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266B0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Pr="005266B0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en-US"/>
        </w:rPr>
        <w:t>3</w:t>
      </w:r>
    </w:p>
    <w:p w:rsidR="00E1541F" w:rsidRPr="005266B0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266B0">
        <w:rPr>
          <w:rFonts w:ascii="Times New Roman" w:hAnsi="Times New Roman" w:cs="Times New Roman"/>
          <w:sz w:val="26"/>
          <w:szCs w:val="26"/>
        </w:rPr>
        <w:t xml:space="preserve"> к постановлению </w:t>
      </w:r>
    </w:p>
    <w:p w:rsidR="00E1541F" w:rsidRPr="005266B0" w:rsidRDefault="00E1541F" w:rsidP="007B08A6">
      <w:pPr>
        <w:pStyle w:val="20"/>
        <w:shd w:val="clear" w:color="auto" w:fill="auto"/>
        <w:spacing w:before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266B0">
        <w:rPr>
          <w:rFonts w:ascii="Times New Roman" w:hAnsi="Times New Roman" w:cs="Times New Roman"/>
          <w:sz w:val="26"/>
          <w:szCs w:val="26"/>
        </w:rPr>
        <w:t>администрации Вышневолоцкого района</w:t>
      </w:r>
    </w:p>
    <w:p w:rsidR="00E1541F" w:rsidRPr="005266B0" w:rsidRDefault="00E1541F" w:rsidP="00F6001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 10.05.2017   № 70</w:t>
      </w:r>
    </w:p>
    <w:p w:rsidR="00E1541F" w:rsidRDefault="00E154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1541F" w:rsidRDefault="00E154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1541F" w:rsidRDefault="00E1541F" w:rsidP="00C13C8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E45820">
        <w:rPr>
          <w:rFonts w:ascii="Times New Roman" w:hAnsi="Times New Roman" w:cs="Times New Roman"/>
          <w:sz w:val="26"/>
          <w:szCs w:val="26"/>
        </w:rPr>
        <w:t>азмеры норматив</w:t>
      </w:r>
      <w:r>
        <w:rPr>
          <w:rFonts w:ascii="Times New Roman" w:hAnsi="Times New Roman" w:cs="Times New Roman"/>
          <w:sz w:val="26"/>
          <w:szCs w:val="26"/>
        </w:rPr>
        <w:t xml:space="preserve">ных затрат </w:t>
      </w:r>
      <w:r w:rsidRPr="00E45820">
        <w:rPr>
          <w:rFonts w:ascii="Times New Roman" w:hAnsi="Times New Roman" w:cs="Times New Roman"/>
          <w:sz w:val="26"/>
          <w:szCs w:val="26"/>
        </w:rPr>
        <w:t>на оказание муниципальн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E45820">
        <w:rPr>
          <w:rFonts w:ascii="Times New Roman" w:hAnsi="Times New Roman" w:cs="Times New Roman"/>
          <w:sz w:val="26"/>
          <w:szCs w:val="26"/>
        </w:rPr>
        <w:t xml:space="preserve"> услуг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</w:p>
    <w:p w:rsidR="00E1541F" w:rsidRDefault="00E1541F" w:rsidP="00C13C8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E4582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«Р</w:t>
      </w:r>
      <w:r w:rsidRPr="00E45820">
        <w:rPr>
          <w:rFonts w:ascii="Times New Roman" w:hAnsi="Times New Roman" w:cs="Times New Roman"/>
          <w:sz w:val="26"/>
          <w:szCs w:val="26"/>
        </w:rPr>
        <w:t>еализаци</w:t>
      </w:r>
      <w:r>
        <w:rPr>
          <w:rFonts w:ascii="Times New Roman" w:hAnsi="Times New Roman" w:cs="Times New Roman"/>
          <w:sz w:val="26"/>
          <w:szCs w:val="26"/>
        </w:rPr>
        <w:t>я дополнительных общераз</w:t>
      </w:r>
      <w:r w:rsidRPr="00C13C83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ивающих</w:t>
      </w:r>
      <w:r w:rsidRPr="00C13C83">
        <w:rPr>
          <w:rFonts w:ascii="Times New Roman" w:hAnsi="Times New Roman" w:cs="Times New Roman"/>
          <w:sz w:val="26"/>
          <w:szCs w:val="26"/>
        </w:rPr>
        <w:t> программ</w:t>
      </w:r>
      <w:r>
        <w:rPr>
          <w:rFonts w:ascii="Times New Roman" w:hAnsi="Times New Roman" w:cs="Times New Roman"/>
          <w:sz w:val="26"/>
          <w:szCs w:val="26"/>
        </w:rPr>
        <w:t>» на 2017 год</w:t>
      </w:r>
    </w:p>
    <w:p w:rsidR="00E1541F" w:rsidRPr="00D009CC" w:rsidRDefault="00E1541F" w:rsidP="00C13C8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78"/>
        <w:gridCol w:w="2268"/>
        <w:gridCol w:w="2127"/>
      </w:tblGrid>
      <w:tr w:rsidR="00E1541F" w:rsidRPr="00920CDD">
        <w:tc>
          <w:tcPr>
            <w:tcW w:w="5778" w:type="dxa"/>
            <w:vMerge w:val="restart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P80"/>
            <w:bookmarkEnd w:id="1"/>
            <w:r w:rsidRPr="00BC681A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муниципальной услуги </w:t>
            </w:r>
          </w:p>
        </w:tc>
        <w:tc>
          <w:tcPr>
            <w:tcW w:w="4395" w:type="dxa"/>
            <w:gridSpan w:val="2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Размер норматива на 1 потребителя услуг (руб.)</w:t>
            </w:r>
          </w:p>
        </w:tc>
      </w:tr>
      <w:tr w:rsidR="00E1541F" w:rsidRPr="00920CDD">
        <w:tc>
          <w:tcPr>
            <w:tcW w:w="5778" w:type="dxa"/>
            <w:vMerge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Нормативные затраты на оказание муниципальных услуг в пределах муниципального задания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Нормативные затраты на содержание муниципального имущества</w:t>
            </w:r>
          </w:p>
        </w:tc>
      </w:tr>
      <w:tr w:rsidR="00E1541F" w:rsidRPr="00920CDD">
        <w:tc>
          <w:tcPr>
            <w:tcW w:w="5778" w:type="dxa"/>
          </w:tcPr>
          <w:p w:rsidR="00E1541F" w:rsidRPr="00BC681A" w:rsidRDefault="00E1541F" w:rsidP="00BC681A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681A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2268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5721,22</w:t>
            </w:r>
          </w:p>
        </w:tc>
        <w:tc>
          <w:tcPr>
            <w:tcW w:w="2127" w:type="dxa"/>
          </w:tcPr>
          <w:p w:rsidR="00E1541F" w:rsidRPr="00BC681A" w:rsidRDefault="00E1541F" w:rsidP="00BC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681A">
              <w:rPr>
                <w:rFonts w:ascii="Times New Roman" w:hAnsi="Times New Roman" w:cs="Times New Roman"/>
                <w:sz w:val="26"/>
                <w:szCs w:val="26"/>
              </w:rPr>
              <w:t>103,52</w:t>
            </w:r>
          </w:p>
        </w:tc>
      </w:tr>
    </w:tbl>
    <w:p w:rsidR="00E1541F" w:rsidRPr="00C13C83" w:rsidRDefault="00E1541F" w:rsidP="00F60014">
      <w:pPr>
        <w:autoSpaceDE w:val="0"/>
        <w:autoSpaceDN w:val="0"/>
        <w:adjustRightInd w:val="0"/>
        <w:jc w:val="both"/>
        <w:outlineLvl w:val="0"/>
      </w:pPr>
    </w:p>
    <w:sectPr w:rsidR="00E1541F" w:rsidRPr="00C13C83" w:rsidSect="00F60014">
      <w:pgSz w:w="11906" w:h="16838"/>
      <w:pgMar w:top="340" w:right="680" w:bottom="340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77D1B"/>
    <w:multiLevelType w:val="hybridMultilevel"/>
    <w:tmpl w:val="854C3DD6"/>
    <w:lvl w:ilvl="0" w:tplc="41F8311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15AC1B30"/>
    <w:multiLevelType w:val="hybridMultilevel"/>
    <w:tmpl w:val="852A0032"/>
    <w:lvl w:ilvl="0" w:tplc="41F8311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DB1362C"/>
    <w:multiLevelType w:val="hybridMultilevel"/>
    <w:tmpl w:val="E3525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54BA5"/>
    <w:multiLevelType w:val="multilevel"/>
    <w:tmpl w:val="70945B8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C56707D"/>
    <w:multiLevelType w:val="multilevel"/>
    <w:tmpl w:val="76BED602"/>
    <w:lvl w:ilvl="0">
      <w:start w:val="5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A0E2CEF"/>
    <w:multiLevelType w:val="hybridMultilevel"/>
    <w:tmpl w:val="2548C046"/>
    <w:lvl w:ilvl="0" w:tplc="41F8311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5A0D6634"/>
    <w:multiLevelType w:val="multilevel"/>
    <w:tmpl w:val="5D06160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D8B6001"/>
    <w:multiLevelType w:val="hybridMultilevel"/>
    <w:tmpl w:val="7D4AFA90"/>
    <w:lvl w:ilvl="0" w:tplc="41F8311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677A711B"/>
    <w:multiLevelType w:val="hybridMultilevel"/>
    <w:tmpl w:val="CE2ACB08"/>
    <w:lvl w:ilvl="0" w:tplc="41F8311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73D20B9A"/>
    <w:multiLevelType w:val="hybridMultilevel"/>
    <w:tmpl w:val="7166F412"/>
    <w:lvl w:ilvl="0" w:tplc="41F8311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781B034C"/>
    <w:multiLevelType w:val="hybridMultilevel"/>
    <w:tmpl w:val="62D84F42"/>
    <w:lvl w:ilvl="0" w:tplc="41F8311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8"/>
  </w:num>
  <w:num w:numId="8">
    <w:abstractNumId w:val="5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CA1"/>
    <w:rsid w:val="000331BC"/>
    <w:rsid w:val="00053CB2"/>
    <w:rsid w:val="000F02D3"/>
    <w:rsid w:val="001001F5"/>
    <w:rsid w:val="001505A6"/>
    <w:rsid w:val="0015760D"/>
    <w:rsid w:val="00171E77"/>
    <w:rsid w:val="001B2614"/>
    <w:rsid w:val="001D1C21"/>
    <w:rsid w:val="00215968"/>
    <w:rsid w:val="0021617A"/>
    <w:rsid w:val="00251253"/>
    <w:rsid w:val="002E7699"/>
    <w:rsid w:val="00336D0D"/>
    <w:rsid w:val="003447E4"/>
    <w:rsid w:val="00344AE6"/>
    <w:rsid w:val="00351649"/>
    <w:rsid w:val="0035324B"/>
    <w:rsid w:val="00383140"/>
    <w:rsid w:val="0039524D"/>
    <w:rsid w:val="003D4CAE"/>
    <w:rsid w:val="004220A1"/>
    <w:rsid w:val="00494C9A"/>
    <w:rsid w:val="00494E3E"/>
    <w:rsid w:val="004A5113"/>
    <w:rsid w:val="005266B0"/>
    <w:rsid w:val="00570D70"/>
    <w:rsid w:val="005D4D77"/>
    <w:rsid w:val="0060650C"/>
    <w:rsid w:val="00606B80"/>
    <w:rsid w:val="00644F7A"/>
    <w:rsid w:val="006E3F34"/>
    <w:rsid w:val="00714560"/>
    <w:rsid w:val="007B08A6"/>
    <w:rsid w:val="007D68AF"/>
    <w:rsid w:val="0081415E"/>
    <w:rsid w:val="008444B4"/>
    <w:rsid w:val="00865B06"/>
    <w:rsid w:val="008D4A3A"/>
    <w:rsid w:val="00920CDD"/>
    <w:rsid w:val="009506F7"/>
    <w:rsid w:val="009A18DC"/>
    <w:rsid w:val="009D34E8"/>
    <w:rsid w:val="00AB7F36"/>
    <w:rsid w:val="00AF577D"/>
    <w:rsid w:val="00B14436"/>
    <w:rsid w:val="00BC681A"/>
    <w:rsid w:val="00BE1CA1"/>
    <w:rsid w:val="00C13C83"/>
    <w:rsid w:val="00C1510C"/>
    <w:rsid w:val="00C172ED"/>
    <w:rsid w:val="00C25D91"/>
    <w:rsid w:val="00C27E5E"/>
    <w:rsid w:val="00C651F0"/>
    <w:rsid w:val="00C97E28"/>
    <w:rsid w:val="00CF5937"/>
    <w:rsid w:val="00D009CC"/>
    <w:rsid w:val="00D56297"/>
    <w:rsid w:val="00DB72F8"/>
    <w:rsid w:val="00E1541F"/>
    <w:rsid w:val="00E45820"/>
    <w:rsid w:val="00EE3F98"/>
    <w:rsid w:val="00F01D1E"/>
    <w:rsid w:val="00F60014"/>
    <w:rsid w:val="00FB7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F9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E1CA1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Title">
    <w:name w:val="ConsPlusTitle"/>
    <w:uiPriority w:val="99"/>
    <w:rsid w:val="00BE1CA1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B72F8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72F8"/>
    <w:rPr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rsid w:val="00E45820"/>
    <w:pPr>
      <w:tabs>
        <w:tab w:val="center" w:pos="4677"/>
        <w:tab w:val="right" w:pos="9355"/>
      </w:tabs>
      <w:spacing w:after="0" w:line="240" w:lineRule="auto"/>
      <w:jc w:val="both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45820"/>
    <w:rPr>
      <w:rFonts w:eastAsia="Times New Roman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rsid w:val="00E45820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45820"/>
    <w:rPr>
      <w:rFonts w:ascii="Times New Roman" w:hAnsi="Times New Roman" w:cs="Times New Roman"/>
      <w:sz w:val="26"/>
      <w:szCs w:val="26"/>
    </w:rPr>
  </w:style>
  <w:style w:type="table" w:styleId="TableGrid">
    <w:name w:val="Table Grid"/>
    <w:basedOn w:val="TableNormal"/>
    <w:uiPriority w:val="99"/>
    <w:rsid w:val="0021596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C13C83"/>
  </w:style>
  <w:style w:type="character" w:customStyle="1" w:styleId="2">
    <w:name w:val="Основной текст (2)_"/>
    <w:basedOn w:val="DefaultParagraphFont"/>
    <w:link w:val="20"/>
    <w:uiPriority w:val="99"/>
    <w:locked/>
    <w:rsid w:val="007B08A6"/>
    <w:rPr>
      <w:rFonts w:ascii="Arial" w:hAnsi="Arial" w:cs="Arial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7B08A6"/>
    <w:pPr>
      <w:widowControl w:val="0"/>
      <w:shd w:val="clear" w:color="auto" w:fill="FFFFFF"/>
      <w:spacing w:before="180" w:after="0" w:line="230" w:lineRule="exact"/>
      <w:jc w:val="both"/>
    </w:pPr>
    <w:rPr>
      <w:rFonts w:ascii="Arial" w:hAnsi="Arial" w:cs="Arial"/>
      <w:sz w:val="20"/>
      <w:szCs w:val="20"/>
      <w:lang w:eastAsia="ru-RU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1505A6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1505A6"/>
    <w:rPr>
      <w:rFonts w:ascii="Times New Roman" w:hAnsi="Times New Roman" w:cs="Times New Roman"/>
      <w:spacing w:val="20"/>
      <w:shd w:val="clear" w:color="auto" w:fill="FFFFFF"/>
      <w:lang w:val="en-US"/>
    </w:rPr>
  </w:style>
  <w:style w:type="character" w:customStyle="1" w:styleId="311">
    <w:name w:val="Основной текст (3) + 11"/>
    <w:aliases w:val="5 pt,Интервал 0 pt"/>
    <w:basedOn w:val="3"/>
    <w:uiPriority w:val="99"/>
    <w:rsid w:val="001505A6"/>
    <w:rPr>
      <w:spacing w:val="0"/>
      <w:sz w:val="23"/>
      <w:szCs w:val="23"/>
    </w:rPr>
  </w:style>
  <w:style w:type="character" w:customStyle="1" w:styleId="30pt">
    <w:name w:val="Основной текст (3) + Интервал 0 pt"/>
    <w:basedOn w:val="3"/>
    <w:uiPriority w:val="99"/>
    <w:rsid w:val="001505A6"/>
    <w:rPr>
      <w:spacing w:val="0"/>
    </w:rPr>
  </w:style>
  <w:style w:type="character" w:customStyle="1" w:styleId="10pt">
    <w:name w:val="Основной текст + 10 pt"/>
    <w:aliases w:val="Интервал 1 pt"/>
    <w:basedOn w:val="a"/>
    <w:uiPriority w:val="99"/>
    <w:rsid w:val="001505A6"/>
    <w:rPr>
      <w:spacing w:val="20"/>
      <w:sz w:val="20"/>
      <w:szCs w:val="20"/>
      <w:lang w:val="en-US"/>
    </w:rPr>
  </w:style>
  <w:style w:type="paragraph" w:customStyle="1" w:styleId="1">
    <w:name w:val="Основной текст1"/>
    <w:basedOn w:val="Normal"/>
    <w:link w:val="a"/>
    <w:uiPriority w:val="99"/>
    <w:rsid w:val="001505A6"/>
    <w:pPr>
      <w:shd w:val="clear" w:color="auto" w:fill="FFFFFF"/>
      <w:spacing w:before="240" w:after="420" w:line="240" w:lineRule="atLeast"/>
      <w:jc w:val="center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30">
    <w:name w:val="Основной текст (3)"/>
    <w:basedOn w:val="Normal"/>
    <w:link w:val="3"/>
    <w:uiPriority w:val="99"/>
    <w:rsid w:val="001505A6"/>
    <w:pPr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spacing w:val="20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76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814</Words>
  <Characters>4640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Надежда</dc:creator>
  <cp:keywords/>
  <dc:description/>
  <cp:lastModifiedBy>1</cp:lastModifiedBy>
  <cp:revision>2</cp:revision>
  <cp:lastPrinted>2017-05-10T10:12:00Z</cp:lastPrinted>
  <dcterms:created xsi:type="dcterms:W3CDTF">2017-05-11T05:50:00Z</dcterms:created>
  <dcterms:modified xsi:type="dcterms:W3CDTF">2017-05-11T05:50:00Z</dcterms:modified>
</cp:coreProperties>
</file>