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CEC" w:rsidRDefault="003B4CEC" w:rsidP="00E847EA">
      <w:pPr>
        <w:tabs>
          <w:tab w:val="left" w:pos="530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52282248" r:id="rId8"/>
        </w:object>
      </w:r>
    </w:p>
    <w:p w:rsidR="003B4CEC" w:rsidRPr="002B67C1" w:rsidRDefault="003B4CEC" w:rsidP="00E847EA">
      <w:pPr>
        <w:tabs>
          <w:tab w:val="left" w:pos="53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B67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АДМИНИСТРАЦИЯ ВЫШНЕВОЛОЦКОГО  РАЙОНА </w:t>
      </w:r>
    </w:p>
    <w:p w:rsidR="003B4CEC" w:rsidRPr="002B67C1" w:rsidRDefault="003B4CEC" w:rsidP="00E847EA">
      <w:pPr>
        <w:tabs>
          <w:tab w:val="left" w:pos="53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B67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ТВЕРСКОЙ  ОБЛАСТИ</w:t>
      </w:r>
    </w:p>
    <w:p w:rsidR="003B4CEC" w:rsidRPr="002B67C1" w:rsidRDefault="003B4CEC" w:rsidP="00E847EA">
      <w:pPr>
        <w:tabs>
          <w:tab w:val="left" w:pos="5306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B4CEC" w:rsidRPr="00E847EA" w:rsidRDefault="003B4CEC" w:rsidP="00E847EA">
      <w:pPr>
        <w:tabs>
          <w:tab w:val="left" w:pos="5306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</w:p>
    <w:p w:rsidR="003B4CEC" w:rsidRPr="00E847EA" w:rsidRDefault="003B4CEC" w:rsidP="00E847EA">
      <w:pPr>
        <w:tabs>
          <w:tab w:val="left" w:pos="53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B4CEC" w:rsidRPr="00E847EA" w:rsidRDefault="003B4CEC" w:rsidP="00E847EA">
      <w:pPr>
        <w:tabs>
          <w:tab w:val="left" w:pos="5306"/>
        </w:tabs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27.03.2017                               г.Вышний Волочек           </w:t>
      </w: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38</w:t>
      </w:r>
    </w:p>
    <w:p w:rsidR="003B4CEC" w:rsidRPr="00E847EA" w:rsidRDefault="003B4CEC" w:rsidP="00E847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4CEC" w:rsidRPr="00E847EA" w:rsidRDefault="003B4CEC" w:rsidP="00E847EA">
      <w:pPr>
        <w:tabs>
          <w:tab w:val="left" w:pos="3960"/>
          <w:tab w:val="left" w:pos="4860"/>
        </w:tabs>
        <w:spacing w:after="0" w:line="240" w:lineRule="auto"/>
        <w:ind w:right="603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 утверждении  Положения о проведении 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Дня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молодежного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амоуправления</w:t>
      </w:r>
    </w:p>
    <w:p w:rsidR="003B4CEC" w:rsidRPr="00E847EA" w:rsidRDefault="003B4CEC" w:rsidP="00E847EA">
      <w:pPr>
        <w:tabs>
          <w:tab w:val="left" w:pos="3960"/>
          <w:tab w:val="left" w:pos="4860"/>
        </w:tabs>
        <w:spacing w:after="0" w:line="240" w:lineRule="auto"/>
        <w:ind w:right="6037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районе</w:t>
      </w:r>
    </w:p>
    <w:p w:rsidR="003B4CEC" w:rsidRPr="00E847EA" w:rsidRDefault="003B4CEC" w:rsidP="00E847E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В соответствии с Ф</w:t>
      </w: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едеральным законом 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131-ФЗ от 06.10.2003 «Об общих принципах организации местного самоуправления в Российской федерации» и в целях 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привлечения молодых граждан к непосредственному участию в реализации государственной молодежной политики  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районе,</w:t>
      </w:r>
    </w:p>
    <w:p w:rsidR="003B4CEC" w:rsidRPr="00E847EA" w:rsidRDefault="003B4CEC" w:rsidP="00E847EA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ПОСТАНОВЛЯЮ:</w:t>
      </w:r>
    </w:p>
    <w:p w:rsidR="003B4CEC" w:rsidRPr="00E847EA" w:rsidRDefault="003B4CEC" w:rsidP="009120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Утвердить Положение о проведении Дня молодёжного самоуправления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районе (приложение).</w:t>
      </w:r>
    </w:p>
    <w:p w:rsidR="003B4CEC" w:rsidRDefault="003B4CEC" w:rsidP="00E847EA">
      <w:pPr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подлежит официальному опубликованию в газете «Муниципальный вестник. Вышневолоцкий район» и размещению  на официальном </w:t>
      </w:r>
    </w:p>
    <w:p w:rsidR="003B4CEC" w:rsidRDefault="003B4CEC" w:rsidP="0091201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сайте муниципального образования «Вышневолоцкий район» в сети Интернет.</w:t>
      </w:r>
    </w:p>
    <w:p w:rsidR="003B4CEC" w:rsidRPr="00E847EA" w:rsidRDefault="003B4CEC" w:rsidP="00E847EA">
      <w:pPr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постановления возложить на  заместителя главы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Вышневолоцкого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А.В.Иргискина.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48"/>
        <w:gridCol w:w="4422"/>
      </w:tblGrid>
      <w:tr w:rsidR="003B4CEC" w:rsidRPr="00BD5B94">
        <w:tc>
          <w:tcPr>
            <w:tcW w:w="5148" w:type="dxa"/>
          </w:tcPr>
          <w:p w:rsidR="003B4CEC" w:rsidRPr="00BD5B94" w:rsidRDefault="003B4CEC" w:rsidP="00A15CB0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D5B94">
              <w:rPr>
                <w:rFonts w:cs="Times New Roman"/>
                <w:sz w:val="28"/>
                <w:szCs w:val="28"/>
              </w:rPr>
              <w:t>И.о.главы Вышневолоцкого района,</w:t>
            </w:r>
          </w:p>
          <w:p w:rsidR="003B4CEC" w:rsidRPr="00BD5B94" w:rsidRDefault="003B4CEC" w:rsidP="00A15CB0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D5B94">
              <w:rPr>
                <w:rFonts w:cs="Times New Roman"/>
                <w:sz w:val="28"/>
                <w:szCs w:val="28"/>
              </w:rPr>
              <w:t xml:space="preserve">первый заместитель главы </w:t>
            </w:r>
          </w:p>
          <w:p w:rsidR="003B4CEC" w:rsidRPr="00BD5B94" w:rsidRDefault="003B4CEC" w:rsidP="00A15CB0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D5B94">
              <w:rPr>
                <w:rFonts w:cs="Times New Roman"/>
                <w:sz w:val="28"/>
                <w:szCs w:val="28"/>
              </w:rPr>
              <w:t>администрации Вышневолоцкого района</w:t>
            </w:r>
          </w:p>
          <w:p w:rsidR="003B4CEC" w:rsidRPr="00BD5B94" w:rsidRDefault="003B4CEC" w:rsidP="00A15CB0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423" w:type="dxa"/>
          </w:tcPr>
          <w:p w:rsidR="003B4CEC" w:rsidRPr="00BD5B94" w:rsidRDefault="003B4CEC" w:rsidP="00A15CB0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BD5B9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B4CEC" w:rsidRPr="00BD5B94" w:rsidRDefault="003B4CEC" w:rsidP="00A15CB0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  <w:p w:rsidR="003B4CEC" w:rsidRPr="00BD5B94" w:rsidRDefault="003B4CEC" w:rsidP="00A15CB0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BD5B94">
              <w:rPr>
                <w:rFonts w:cs="Times New Roman"/>
                <w:sz w:val="28"/>
                <w:szCs w:val="28"/>
              </w:rPr>
              <w:t xml:space="preserve">    </w:t>
            </w:r>
            <w:r>
              <w:rPr>
                <w:rFonts w:cs="Times New Roman"/>
                <w:sz w:val="28"/>
                <w:szCs w:val="28"/>
              </w:rPr>
              <w:t xml:space="preserve">             </w:t>
            </w:r>
            <w:r w:rsidRPr="00BD5B94">
              <w:rPr>
                <w:rFonts w:cs="Times New Roman"/>
                <w:sz w:val="28"/>
                <w:szCs w:val="28"/>
              </w:rPr>
              <w:t xml:space="preserve">                     С. П. Петров                                                        </w:t>
            </w:r>
          </w:p>
        </w:tc>
      </w:tr>
    </w:tbl>
    <w:p w:rsidR="003B4CEC" w:rsidRPr="00E847EA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Pr="00E847EA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Pr="00E847EA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Pr="00E847EA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Pr="00E847EA" w:rsidRDefault="003B4CEC" w:rsidP="00E847EA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B4CEC" w:rsidRDefault="003B4CEC" w:rsidP="00E847EA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Default="003B4CEC" w:rsidP="00E847EA">
      <w:pPr>
        <w:spacing w:after="0" w:line="240" w:lineRule="auto"/>
        <w:ind w:firstLine="567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675E47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3B4CEC" w:rsidRDefault="003B4CEC" w:rsidP="00675E47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>к постановлению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дминистрации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Вышневолоцкого района</w:t>
      </w:r>
    </w:p>
    <w:p w:rsidR="003B4CEC" w:rsidRPr="00E847EA" w:rsidRDefault="003B4CEC" w:rsidP="00675E47">
      <w:pPr>
        <w:spacing w:after="0" w:line="240" w:lineRule="auto"/>
        <w:ind w:firstLine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27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№ </w:t>
      </w:r>
      <w:r>
        <w:rPr>
          <w:rFonts w:ascii="Times New Roman" w:hAnsi="Times New Roman" w:cs="Times New Roman"/>
          <w:sz w:val="28"/>
          <w:szCs w:val="28"/>
          <w:lang w:eastAsia="ru-RU"/>
        </w:rPr>
        <w:t>38</w:t>
      </w:r>
    </w:p>
    <w:p w:rsidR="003B4CEC" w:rsidRPr="002B67C1" w:rsidRDefault="003B4CEC" w:rsidP="00E847E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B4CEC" w:rsidRPr="002B67C1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B67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3B4CEC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B67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 проведении Дня молодежного самоуправления </w:t>
      </w:r>
    </w:p>
    <w:p w:rsidR="003B4CEC" w:rsidRPr="002B67C1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B67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Вышневолоцком районе</w:t>
      </w: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1.1. Настоящее Положение определяет порядок проведения Дня молодежного самоуправления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 районе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День молодежного самоуправления).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1.2. Организаторами Дня молодежного самоуправления являются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Управление по делам культуры, молодежи, и спорта администрации Вышневолоцкого района,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Молодёжный совет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 администрации Вышневолоцкого района, т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ерриториальная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збирательная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омиссия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Вышневолоцкого района.</w:t>
      </w:r>
    </w:p>
    <w:p w:rsidR="003B4CEC" w:rsidRDefault="003B4CEC" w:rsidP="005F1C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1.3.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частник</w:t>
      </w:r>
      <w:r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Дня молодежного самоуправления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являются члены Молодежного совета при администрации Вышневолоцкого района , члены Молодежных советов при администрациях сельских и городского поселений Вышневолоцкого района и участники проекта   «Где родился- там и пригодился» среди обучающихся образовательных учреждений района.</w:t>
      </w:r>
    </w:p>
    <w:p w:rsidR="003B4CEC" w:rsidRPr="00F22C35" w:rsidRDefault="003B4CEC" w:rsidP="009120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Pr="00F22C35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Дне молодежного самоуправления </w:t>
      </w:r>
      <w:r w:rsidRPr="00F22C35">
        <w:rPr>
          <w:rFonts w:ascii="Times New Roman" w:hAnsi="Times New Roman" w:cs="Times New Roman"/>
          <w:sz w:val="28"/>
          <w:szCs w:val="28"/>
        </w:rPr>
        <w:t xml:space="preserve"> могут принимать участие граждане Российской Федерации в возрасте от 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hAnsi="Times New Roman" w:cs="Times New Roman"/>
          <w:sz w:val="28"/>
          <w:szCs w:val="28"/>
        </w:rPr>
        <w:t xml:space="preserve">до 35 лет. </w:t>
      </w:r>
      <w:r>
        <w:rPr>
          <w:rFonts w:ascii="Times New Roman" w:hAnsi="Times New Roman" w:cs="Times New Roman"/>
          <w:sz w:val="28"/>
          <w:szCs w:val="28"/>
        </w:rPr>
        <w:t xml:space="preserve">Участники Дня молодежного самоуправления </w:t>
      </w:r>
      <w:r w:rsidRPr="00F22C35">
        <w:rPr>
          <w:rFonts w:ascii="Times New Roman" w:hAnsi="Times New Roman" w:cs="Times New Roman"/>
          <w:sz w:val="28"/>
          <w:szCs w:val="28"/>
        </w:rPr>
        <w:t>на электронный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hAnsi="Times New Roman" w:cs="Times New Roman"/>
          <w:sz w:val="28"/>
          <w:szCs w:val="28"/>
        </w:rPr>
        <w:t xml:space="preserve">организаторов </w:t>
      </w:r>
      <w:r w:rsidRPr="00912017">
        <w:rPr>
          <w:rFonts w:ascii="Times New Roman" w:hAnsi="Times New Roman" w:cs="Times New Roman"/>
          <w:sz w:val="28"/>
          <w:szCs w:val="28"/>
        </w:rPr>
        <w:t xml:space="preserve">направляют </w:t>
      </w:r>
      <w:r w:rsidRPr="00F22C35">
        <w:rPr>
          <w:rFonts w:ascii="Times New Roman" w:hAnsi="Times New Roman" w:cs="Times New Roman"/>
          <w:sz w:val="28"/>
          <w:szCs w:val="28"/>
        </w:rPr>
        <w:t xml:space="preserve">анкету (приложение </w:t>
      </w:r>
      <w:r>
        <w:rPr>
          <w:rFonts w:ascii="Times New Roman" w:hAnsi="Times New Roman" w:cs="Times New Roman"/>
          <w:sz w:val="28"/>
          <w:szCs w:val="28"/>
        </w:rPr>
        <w:t>к Положению о проведении Дня молодежного самоуправления в Вышневолоцком районе).</w:t>
      </w:r>
    </w:p>
    <w:p w:rsidR="003B4CEC" w:rsidRPr="00E847EA" w:rsidRDefault="003B4CEC" w:rsidP="005F1C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>2. Цель и задачи Дня молодежного самоуправления</w:t>
      </w: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2.1. Целью Дня молодежного самоуправления является привлечение молодых граждан к непосредственному участию в реализации государственной молодежной политики  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районе.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2.2. Задачи Дня молодежного самоуправления: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- формирование у молодежи правовой и политической культуры, повышение гражданской активности и социальной ответственности;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- формирование привлекательного образа органов местного самоуправления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Вышневолоцкого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в молодежной среде;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- развитие института молодежного самоуправления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 районе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- формирование на инновационной основе подходов к взаимодействию с молодежью, содействующих активизации общественной деятельности молодежи;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- содействие в формировании кадрового резерва органов исполнительной власти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Вышневолоцкого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из числа перспективных молодых специалистов.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>3. Организационный комитет Дня молодежного самоуправления</w:t>
      </w:r>
    </w:p>
    <w:p w:rsidR="003B4CEC" w:rsidRPr="00E847EA" w:rsidRDefault="003B4CEC" w:rsidP="00E847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3.1. В целях организации подготовки и проведения Дня молодежного самоуправления формируется организационный комитет (далее – Оргкомитет).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3.2. Состав Оргкомитета у</w:t>
      </w:r>
      <w:r>
        <w:rPr>
          <w:rFonts w:ascii="Times New Roman" w:hAnsi="Times New Roman" w:cs="Times New Roman"/>
          <w:sz w:val="28"/>
          <w:szCs w:val="28"/>
          <w:lang w:eastAsia="ru-RU"/>
        </w:rPr>
        <w:t>тверждается распоряжением главы Вышневолоцкого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Председателем Оргкомитета является заместитель главы 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Вышневолоцкого района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, курирующий вопросы молодежной политики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3.3. Оргкомитет:</w:t>
      </w:r>
    </w:p>
    <w:p w:rsidR="003B4CEC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- организует подготовку и проведение Дня молодежного самоуправления, координирует работу органов исполнительной власти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Вышневолоцкого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по его проведению;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3.4. Председатель Оргкомитета: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1) созывает заседания Оргкомитета и председательствует на них;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2) определяет повестку дня заседания Оргкомитета, вносит вопросы на рассмотрение Оргкомитета;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3) подписывает решения Оргкомитета.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3.5. Заседание Оргкомитета является правомочными, если в нем принимает участие более половины членов оргкомитета.</w:t>
      </w:r>
    </w:p>
    <w:p w:rsidR="003B4CEC" w:rsidRPr="00E847EA" w:rsidRDefault="003B4CEC" w:rsidP="00E847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        3.6. Решения оргкомитета принимаются большинством голосов присутствующих членов оргкомитета.</w:t>
      </w:r>
    </w:p>
    <w:p w:rsidR="003B4CEC" w:rsidRPr="00F22C35" w:rsidRDefault="003B4CEC" w:rsidP="00675E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B4CEC" w:rsidRPr="00F22C35" w:rsidRDefault="003B4CEC" w:rsidP="00675E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22C35">
        <w:rPr>
          <w:rFonts w:ascii="Times New Roman" w:hAnsi="Times New Roman" w:cs="Times New Roman"/>
          <w:sz w:val="28"/>
          <w:szCs w:val="28"/>
        </w:rPr>
        <w:t>. Регламент Дня молодежного самоуправления</w:t>
      </w:r>
    </w:p>
    <w:p w:rsidR="003B4CEC" w:rsidRPr="00F22C35" w:rsidRDefault="003B4CEC" w:rsidP="00675E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B4CEC" w:rsidRPr="00F22C35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22C35">
        <w:rPr>
          <w:rFonts w:ascii="Times New Roman" w:hAnsi="Times New Roman" w:cs="Times New Roman"/>
          <w:sz w:val="28"/>
          <w:szCs w:val="28"/>
        </w:rPr>
        <w:t xml:space="preserve">.1. Порядок проведения Дня молодежного самоуправления </w:t>
      </w:r>
      <w:r>
        <w:rPr>
          <w:rFonts w:ascii="Times New Roman" w:hAnsi="Times New Roman" w:cs="Times New Roman"/>
          <w:sz w:val="28"/>
          <w:szCs w:val="28"/>
        </w:rPr>
        <w:t>утверждается О</w:t>
      </w:r>
      <w:r w:rsidRPr="00F22C35">
        <w:rPr>
          <w:rFonts w:ascii="Times New Roman" w:hAnsi="Times New Roman" w:cs="Times New Roman"/>
          <w:sz w:val="28"/>
          <w:szCs w:val="28"/>
        </w:rPr>
        <w:t>ргкомитетом.</w:t>
      </w:r>
    </w:p>
    <w:p w:rsidR="003B4CEC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F22C35">
        <w:rPr>
          <w:rFonts w:ascii="Times New Roman" w:hAnsi="Times New Roman" w:cs="Times New Roman"/>
          <w:sz w:val="28"/>
          <w:szCs w:val="28"/>
        </w:rPr>
        <w:t>Регламент проведения Дня молодежного самоуправления предполагает 2 этапа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hAnsi="Times New Roman" w:cs="Times New Roman"/>
          <w:sz w:val="28"/>
          <w:szCs w:val="28"/>
        </w:rPr>
        <w:t>организации проекта:</w:t>
      </w:r>
    </w:p>
    <w:p w:rsidR="003B4CEC" w:rsidRPr="00F22C35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4CEC" w:rsidRPr="00F22C35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C35"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r w:rsidRPr="00F22C35">
        <w:rPr>
          <w:rFonts w:ascii="Times New Roman" w:hAnsi="Times New Roman" w:cs="Times New Roman"/>
          <w:sz w:val="28"/>
          <w:szCs w:val="28"/>
        </w:rPr>
        <w:t>– знакомство с деятельностью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Вышневолоцкого района</w:t>
      </w:r>
      <w:r w:rsidRPr="00F22C35">
        <w:rPr>
          <w:rFonts w:ascii="Times New Roman" w:hAnsi="Times New Roman" w:cs="Times New Roman"/>
          <w:sz w:val="28"/>
          <w:szCs w:val="28"/>
        </w:rPr>
        <w:t>, структурных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hAnsi="Times New Roman" w:cs="Times New Roman"/>
          <w:sz w:val="28"/>
          <w:szCs w:val="28"/>
        </w:rPr>
        <w:t xml:space="preserve">подразделений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Вышневолоцкого </w:t>
      </w:r>
      <w:r w:rsidRPr="00F22C35">
        <w:rPr>
          <w:rFonts w:ascii="Times New Roman" w:hAnsi="Times New Roman" w:cs="Times New Roman"/>
          <w:sz w:val="28"/>
          <w:szCs w:val="28"/>
        </w:rPr>
        <w:t>района. Собеседование с руководителями отделов и получение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hAnsi="Times New Roman" w:cs="Times New Roman"/>
          <w:sz w:val="28"/>
          <w:szCs w:val="28"/>
        </w:rPr>
        <w:t>на День молодежного самоуправления.</w:t>
      </w:r>
    </w:p>
    <w:p w:rsidR="003B4CEC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4CEC" w:rsidRPr="00F22C35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646464"/>
          <w:sz w:val="28"/>
          <w:szCs w:val="28"/>
        </w:rPr>
      </w:pPr>
      <w:r w:rsidRPr="00F22C35">
        <w:rPr>
          <w:rFonts w:ascii="Times New Roman" w:hAnsi="Times New Roman" w:cs="Times New Roman"/>
          <w:b/>
          <w:bCs/>
          <w:sz w:val="28"/>
          <w:szCs w:val="28"/>
        </w:rPr>
        <w:t xml:space="preserve">2 этап </w:t>
      </w:r>
      <w:r w:rsidRPr="00F22C3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hAnsi="Times New Roman" w:cs="Times New Roman"/>
          <w:sz w:val="28"/>
          <w:szCs w:val="28"/>
        </w:rPr>
        <w:t>День молодежного самоуправления.</w:t>
      </w:r>
    </w:p>
    <w:p w:rsidR="003B4CEC" w:rsidRPr="00F22C35" w:rsidRDefault="003B4CEC" w:rsidP="00CD67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4.3.</w:t>
      </w:r>
      <w:r w:rsidRPr="00F22C35">
        <w:rPr>
          <w:rFonts w:ascii="Times New Roman" w:hAnsi="Times New Roman" w:cs="Times New Roman"/>
          <w:sz w:val="28"/>
          <w:szCs w:val="28"/>
        </w:rPr>
        <w:t xml:space="preserve"> По итогам Дня молодежного самоуправления  </w:t>
      </w:r>
      <w:r>
        <w:rPr>
          <w:rFonts w:ascii="Times New Roman" w:hAnsi="Times New Roman" w:cs="Times New Roman"/>
          <w:sz w:val="28"/>
          <w:szCs w:val="28"/>
        </w:rPr>
        <w:t>участникам вручаются дипломы .</w:t>
      </w:r>
    </w:p>
    <w:p w:rsidR="003B4CEC" w:rsidRPr="00F22C35" w:rsidRDefault="003B4CEC" w:rsidP="005F1C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46464"/>
          <w:sz w:val="28"/>
          <w:szCs w:val="28"/>
        </w:rPr>
      </w:pPr>
    </w:p>
    <w:p w:rsidR="003B4CEC" w:rsidRPr="00E847EA" w:rsidRDefault="003B4CEC" w:rsidP="00E847EA">
      <w:pPr>
        <w:spacing w:after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3B4CEC" w:rsidRDefault="003B4CEC" w:rsidP="00E847EA">
      <w:pPr>
        <w:spacing w:after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к Положению о проведении Дня молодёжного самоуправления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Вышневолоцком</w:t>
      </w:r>
      <w:r w:rsidRPr="00E847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районе</w:t>
      </w:r>
    </w:p>
    <w:p w:rsidR="003B4CEC" w:rsidRPr="00E847EA" w:rsidRDefault="003B4CEC" w:rsidP="00E847EA">
      <w:pPr>
        <w:spacing w:after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4CEC" w:rsidRPr="00912017" w:rsidRDefault="003B4CEC" w:rsidP="009120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12017">
        <w:rPr>
          <w:rFonts w:ascii="Times New Roman" w:hAnsi="Times New Roman" w:cs="Times New Roman"/>
          <w:sz w:val="24"/>
          <w:szCs w:val="24"/>
          <w:lang w:eastAsia="ru-RU"/>
        </w:rPr>
        <w:t>В организационный комитет  по подготовке и проведению</w:t>
      </w:r>
    </w:p>
    <w:p w:rsidR="003B4CEC" w:rsidRDefault="003B4CEC" w:rsidP="009120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12017">
        <w:rPr>
          <w:rFonts w:ascii="Times New Roman" w:hAnsi="Times New Roman" w:cs="Times New Roman"/>
          <w:sz w:val="24"/>
          <w:szCs w:val="24"/>
          <w:lang w:eastAsia="ru-RU"/>
        </w:rPr>
        <w:t>Дня молодежного самоуправления в Вышневолоцком районе</w:t>
      </w:r>
    </w:p>
    <w:p w:rsidR="003B4CEC" w:rsidRPr="00912017" w:rsidRDefault="003B4CEC" w:rsidP="009120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Электронный адрес:___________________________________</w:t>
      </w:r>
    </w:p>
    <w:p w:rsidR="003B4CEC" w:rsidRPr="00E67BFC" w:rsidRDefault="003B4CEC" w:rsidP="00132C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67BF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Анкета</w:t>
      </w:r>
    </w:p>
    <w:p w:rsidR="003B4CEC" w:rsidRPr="00E67BFC" w:rsidRDefault="003B4CEC" w:rsidP="00132C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67BF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участника Дня молодежного самоуправления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Вышневолоцком районе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6"/>
        <w:gridCol w:w="1618"/>
        <w:gridCol w:w="2313"/>
        <w:gridCol w:w="1577"/>
        <w:gridCol w:w="1799"/>
      </w:tblGrid>
      <w:tr w:rsidR="003B4CEC" w:rsidRPr="003631B2">
        <w:trPr>
          <w:trHeight w:val="540"/>
        </w:trPr>
        <w:tc>
          <w:tcPr>
            <w:tcW w:w="2156" w:type="dxa"/>
          </w:tcPr>
          <w:p w:rsidR="003B4CEC" w:rsidRPr="000610D1" w:rsidRDefault="003B4CEC" w:rsidP="009E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3B4CEC" w:rsidRPr="00E847EA" w:rsidRDefault="003B4CEC" w:rsidP="009E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1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участника Дня молодежного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0610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самоуправления, дата рождения, образование, наименование учебного</w:t>
            </w:r>
            <w:r w:rsidRPr="00C64F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заведения, сроки окончания, специальность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общественная деятельность, разработка проектов, участие в конкурсах</w:t>
            </w:r>
          </w:p>
        </w:tc>
        <w:tc>
          <w:tcPr>
            <w:tcW w:w="1618" w:type="dxa"/>
          </w:tcPr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7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Избранная номинация</w:t>
            </w:r>
          </w:p>
        </w:tc>
        <w:tc>
          <w:tcPr>
            <w:tcW w:w="2313" w:type="dxa"/>
          </w:tcPr>
          <w:p w:rsidR="003B4CEC" w:rsidRPr="00E847EA" w:rsidRDefault="003B4CEC" w:rsidP="009E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7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Место работы,</w:t>
            </w:r>
          </w:p>
          <w:p w:rsidR="003B4CEC" w:rsidRPr="00E847EA" w:rsidRDefault="003B4CEC" w:rsidP="009E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7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учебы</w:t>
            </w:r>
          </w:p>
        </w:tc>
        <w:tc>
          <w:tcPr>
            <w:tcW w:w="1577" w:type="dxa"/>
          </w:tcPr>
          <w:p w:rsidR="003B4CEC" w:rsidRPr="00E847EA" w:rsidRDefault="003B4CEC" w:rsidP="009E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7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Место жительства</w:t>
            </w:r>
          </w:p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7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по факту)</w:t>
            </w:r>
          </w:p>
        </w:tc>
        <w:tc>
          <w:tcPr>
            <w:tcW w:w="1799" w:type="dxa"/>
          </w:tcPr>
          <w:p w:rsidR="003B4CEC" w:rsidRPr="00E847EA" w:rsidRDefault="003B4CEC" w:rsidP="009E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7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Контактный телефон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электронный адрес</w:t>
            </w:r>
          </w:p>
        </w:tc>
      </w:tr>
      <w:tr w:rsidR="003B4CEC" w:rsidRPr="003631B2">
        <w:trPr>
          <w:trHeight w:val="1076"/>
        </w:trPr>
        <w:tc>
          <w:tcPr>
            <w:tcW w:w="2156" w:type="dxa"/>
          </w:tcPr>
          <w:p w:rsidR="003B4CEC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4CEC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4CEC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4CEC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8" w:type="dxa"/>
          </w:tcPr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</w:tcPr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:rsidR="003B4CEC" w:rsidRPr="00E847EA" w:rsidRDefault="003B4CEC" w:rsidP="009E39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4CEC" w:rsidRPr="00C64FFB" w:rsidRDefault="003B4CEC" w:rsidP="00132C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C64FFB">
        <w:rPr>
          <w:rFonts w:ascii="Times New Roman" w:hAnsi="Times New Roman" w:cs="Times New Roman"/>
          <w:sz w:val="24"/>
          <w:szCs w:val="24"/>
          <w:lang w:eastAsia="ru-RU"/>
        </w:rPr>
        <w:t>остоверность указанных в анкете данных подтверждаю.</w:t>
      </w:r>
    </w:p>
    <w:p w:rsidR="003B4CEC" w:rsidRDefault="003B4CEC" w:rsidP="00132C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64FFB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  <w:lang w:eastAsia="ru-RU"/>
        </w:rPr>
        <w:t>Дня молодежного самоуправления</w:t>
      </w:r>
      <w:r w:rsidRPr="00C64FFB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 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</w:t>
      </w:r>
    </w:p>
    <w:p w:rsidR="003B4CEC" w:rsidRPr="00C64FFB" w:rsidRDefault="003B4CEC" w:rsidP="00132C4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64FFB">
        <w:rPr>
          <w:rFonts w:ascii="Times New Roman" w:hAnsi="Times New Roman" w:cs="Times New Roman"/>
          <w:sz w:val="24"/>
          <w:szCs w:val="24"/>
          <w:lang w:eastAsia="ru-RU"/>
        </w:rPr>
        <w:t xml:space="preserve">Я, __________________________________________ (ФИО полностью) даю согласие на обработку моих персональных данных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Управлению  делами администрации Вышневолоцкого района</w:t>
      </w:r>
      <w:r w:rsidRPr="00C64FFB">
        <w:rPr>
          <w:rFonts w:ascii="Times New Roman" w:hAnsi="Times New Roman" w:cs="Times New Roman"/>
          <w:sz w:val="24"/>
          <w:szCs w:val="24"/>
          <w:lang w:eastAsia="ru-RU"/>
        </w:rPr>
        <w:t>. Перечень персональных данных, на обработку которых мною дается согласие: фотография, фамилия, имя, отчество, возраст, место учебы, место работы, место проживания, проект-презентация участника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«Где родился, там и пригодился».</w:t>
      </w:r>
    </w:p>
    <w:p w:rsidR="003B4CEC" w:rsidRPr="00E847EA" w:rsidRDefault="003B4CEC" w:rsidP="009120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64FFB">
        <w:rPr>
          <w:rFonts w:ascii="Times New Roman" w:hAnsi="Times New Roman" w:cs="Times New Roman"/>
          <w:sz w:val="24"/>
          <w:szCs w:val="24"/>
          <w:lang w:eastAsia="ru-RU"/>
        </w:rPr>
        <w:t>Подпись ___________________ / ФИО______________________/ Дата ________________</w:t>
      </w:r>
    </w:p>
    <w:sectPr w:rsidR="003B4CEC" w:rsidRPr="00E847EA" w:rsidSect="002B67C1">
      <w:headerReference w:type="default" r:id="rId9"/>
      <w:pgSz w:w="11906" w:h="16838"/>
      <w:pgMar w:top="567" w:right="851" w:bottom="51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CEC" w:rsidRDefault="003B4CEC">
      <w:r>
        <w:separator/>
      </w:r>
    </w:p>
  </w:endnote>
  <w:endnote w:type="continuationSeparator" w:id="0">
    <w:p w:rsidR="003B4CEC" w:rsidRDefault="003B4C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CEC" w:rsidRDefault="003B4CEC">
      <w:r>
        <w:separator/>
      </w:r>
    </w:p>
  </w:footnote>
  <w:footnote w:type="continuationSeparator" w:id="0">
    <w:p w:rsidR="003B4CEC" w:rsidRDefault="003B4C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CEC" w:rsidRDefault="003B4CEC" w:rsidP="00121B83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B4CEC" w:rsidRDefault="003B4C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36E02"/>
    <w:multiLevelType w:val="hybridMultilevel"/>
    <w:tmpl w:val="A2DC83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cs="Wingdings" w:hint="default"/>
      </w:rPr>
    </w:lvl>
  </w:abstractNum>
  <w:abstractNum w:abstractNumId="1">
    <w:nsid w:val="6E2D7FBE"/>
    <w:multiLevelType w:val="hybridMultilevel"/>
    <w:tmpl w:val="FC04C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3EEE"/>
    <w:rsid w:val="0002206D"/>
    <w:rsid w:val="000610D1"/>
    <w:rsid w:val="000E5B22"/>
    <w:rsid w:val="00121B83"/>
    <w:rsid w:val="00132C42"/>
    <w:rsid w:val="00156772"/>
    <w:rsid w:val="001D5B66"/>
    <w:rsid w:val="0020299C"/>
    <w:rsid w:val="002B67C1"/>
    <w:rsid w:val="00342333"/>
    <w:rsid w:val="003631B2"/>
    <w:rsid w:val="00365502"/>
    <w:rsid w:val="003B4CEC"/>
    <w:rsid w:val="003B733C"/>
    <w:rsid w:val="004116C6"/>
    <w:rsid w:val="004338B8"/>
    <w:rsid w:val="005F1C68"/>
    <w:rsid w:val="0062411B"/>
    <w:rsid w:val="0065300E"/>
    <w:rsid w:val="0067143B"/>
    <w:rsid w:val="00675E47"/>
    <w:rsid w:val="00680C8A"/>
    <w:rsid w:val="006D3351"/>
    <w:rsid w:val="006D6A28"/>
    <w:rsid w:val="006D6AAA"/>
    <w:rsid w:val="007E2F4B"/>
    <w:rsid w:val="008723C2"/>
    <w:rsid w:val="008C7229"/>
    <w:rsid w:val="00907C70"/>
    <w:rsid w:val="00912017"/>
    <w:rsid w:val="00913FF3"/>
    <w:rsid w:val="00951644"/>
    <w:rsid w:val="009E39AC"/>
    <w:rsid w:val="009F1652"/>
    <w:rsid w:val="00A15CB0"/>
    <w:rsid w:val="00A31AA0"/>
    <w:rsid w:val="00A628F0"/>
    <w:rsid w:val="00AA4CA1"/>
    <w:rsid w:val="00AC1A45"/>
    <w:rsid w:val="00B243FA"/>
    <w:rsid w:val="00BA49E4"/>
    <w:rsid w:val="00BD5B94"/>
    <w:rsid w:val="00C143C8"/>
    <w:rsid w:val="00C307B2"/>
    <w:rsid w:val="00C64FFB"/>
    <w:rsid w:val="00C902B4"/>
    <w:rsid w:val="00CD675E"/>
    <w:rsid w:val="00D3407B"/>
    <w:rsid w:val="00D53252"/>
    <w:rsid w:val="00DD43EA"/>
    <w:rsid w:val="00E17309"/>
    <w:rsid w:val="00E203C9"/>
    <w:rsid w:val="00E32440"/>
    <w:rsid w:val="00E43EEE"/>
    <w:rsid w:val="00E67BFC"/>
    <w:rsid w:val="00E847EA"/>
    <w:rsid w:val="00F22C35"/>
    <w:rsid w:val="00F24C11"/>
    <w:rsid w:val="00F62A6D"/>
    <w:rsid w:val="00FB6802"/>
    <w:rsid w:val="00FF6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6C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5677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D675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300E"/>
    <w:rPr>
      <w:lang w:eastAsia="en-US"/>
    </w:rPr>
  </w:style>
  <w:style w:type="character" w:styleId="PageNumber">
    <w:name w:val="page number"/>
    <w:basedOn w:val="DefaultParagraphFont"/>
    <w:uiPriority w:val="99"/>
    <w:rsid w:val="00CD675E"/>
  </w:style>
  <w:style w:type="paragraph" w:styleId="BalloonText">
    <w:name w:val="Balloon Text"/>
    <w:basedOn w:val="Normal"/>
    <w:link w:val="BalloonTextChar"/>
    <w:uiPriority w:val="99"/>
    <w:semiHidden/>
    <w:rsid w:val="00132C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03C9"/>
    <w:rPr>
      <w:rFonts w:ascii="Times New Roman" w:hAnsi="Times New Roman" w:cs="Times New Roman"/>
      <w:sz w:val="2"/>
      <w:szCs w:val="2"/>
      <w:lang w:eastAsia="en-US"/>
    </w:rPr>
  </w:style>
  <w:style w:type="paragraph" w:styleId="Footer">
    <w:name w:val="footer"/>
    <w:basedOn w:val="Normal"/>
    <w:link w:val="FooterChar"/>
    <w:uiPriority w:val="99"/>
    <w:rsid w:val="00C307B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31AA0"/>
    <w:rPr>
      <w:lang w:eastAsia="en-US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1D5B66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table" w:styleId="TableGrid">
    <w:name w:val="Table Grid"/>
    <w:basedOn w:val="TableNormal"/>
    <w:uiPriority w:val="99"/>
    <w:locked/>
    <w:rsid w:val="00A15CB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4</Pages>
  <Words>964</Words>
  <Characters>5500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ВЫШНЕВОЛОЦКОГО  РАЙОНА </dc:title>
  <dc:subject/>
  <dc:creator>Владелец</dc:creator>
  <cp:keywords/>
  <dc:description/>
  <cp:lastModifiedBy>1</cp:lastModifiedBy>
  <cp:revision>6</cp:revision>
  <cp:lastPrinted>2017-03-29T04:35:00Z</cp:lastPrinted>
  <dcterms:created xsi:type="dcterms:W3CDTF">2017-03-28T10:07:00Z</dcterms:created>
  <dcterms:modified xsi:type="dcterms:W3CDTF">2017-03-29T04:44:00Z</dcterms:modified>
</cp:coreProperties>
</file>