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A5F" w:rsidRPr="008902B7" w:rsidRDefault="008F2A5F" w:rsidP="002A4938">
      <w:pPr>
        <w:pStyle w:val="Title"/>
        <w:spacing w:after="120" w:line="360" w:lineRule="auto"/>
        <w:ind w:left="-357" w:firstLine="567"/>
        <w:rPr>
          <w:sz w:val="20"/>
          <w:szCs w:val="20"/>
        </w:rPr>
      </w:pPr>
      <w:r w:rsidRPr="008902B7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72768141" r:id="rId8"/>
        </w:object>
      </w:r>
    </w:p>
    <w:p w:rsidR="008F2A5F" w:rsidRPr="00E84C37" w:rsidRDefault="008F2A5F" w:rsidP="002A4938">
      <w:pPr>
        <w:pStyle w:val="Title"/>
        <w:spacing w:after="120" w:line="360" w:lineRule="auto"/>
        <w:ind w:left="-357" w:firstLine="567"/>
        <w:rPr>
          <w:b/>
          <w:bCs/>
        </w:rPr>
      </w:pPr>
      <w:r w:rsidRPr="00E84C37">
        <w:rPr>
          <w:b/>
          <w:bCs/>
        </w:rPr>
        <w:t>АДМИНИСТРАЦИЯ ВЫШНЕВОЛОЦКОГО РАЙОНА</w:t>
      </w:r>
      <w:r w:rsidRPr="00E84C37">
        <w:rPr>
          <w:b/>
          <w:bCs/>
        </w:rPr>
        <w:br/>
      </w:r>
      <w:r>
        <w:rPr>
          <w:b/>
          <w:bCs/>
        </w:rPr>
        <w:t xml:space="preserve">      </w:t>
      </w:r>
      <w:r w:rsidRPr="00E84C37">
        <w:rPr>
          <w:b/>
          <w:bCs/>
        </w:rPr>
        <w:t>ТВЕРСКОЙ  ОБЛАСТИ</w:t>
      </w:r>
    </w:p>
    <w:p w:rsidR="008F2A5F" w:rsidRPr="00E84C37" w:rsidRDefault="008F2A5F" w:rsidP="002A4938">
      <w:pPr>
        <w:pStyle w:val="Title"/>
        <w:spacing w:after="120" w:line="360" w:lineRule="auto"/>
        <w:ind w:left="-357" w:firstLine="567"/>
        <w:rPr>
          <w:b/>
          <w:bCs/>
        </w:rPr>
      </w:pPr>
      <w:r w:rsidRPr="00E84C37">
        <w:rPr>
          <w:b/>
          <w:bCs/>
        </w:rPr>
        <w:t>Постановление</w:t>
      </w:r>
    </w:p>
    <w:p w:rsidR="008F2A5F" w:rsidRPr="00E84C37" w:rsidRDefault="008F2A5F" w:rsidP="00696D9A">
      <w:pPr>
        <w:pStyle w:val="Title"/>
        <w:spacing w:after="120" w:line="360" w:lineRule="auto"/>
        <w:jc w:val="both"/>
        <w:rPr>
          <w:b/>
          <w:bCs/>
        </w:rPr>
      </w:pPr>
      <w:r w:rsidRPr="00E84C37">
        <w:t xml:space="preserve">20.11.2017                          </w:t>
      </w:r>
      <w:r>
        <w:t xml:space="preserve">   </w:t>
      </w:r>
      <w:r w:rsidRPr="00E84C37">
        <w:t xml:space="preserve">     г.  Вышний Волочек                  </w:t>
      </w:r>
      <w:r>
        <w:t xml:space="preserve">                  </w:t>
      </w:r>
      <w:r w:rsidRPr="00E84C37">
        <w:t xml:space="preserve">   № 190</w:t>
      </w:r>
    </w:p>
    <w:p w:rsidR="008F2A5F" w:rsidRPr="00E84C37" w:rsidRDefault="008F2A5F" w:rsidP="00696D9A">
      <w:pPr>
        <w:pStyle w:val="Title"/>
        <w:jc w:val="left"/>
      </w:pPr>
      <w:r w:rsidRPr="00E84C37">
        <w:t>О внесении изменений в постановление</w:t>
      </w:r>
    </w:p>
    <w:p w:rsidR="008F2A5F" w:rsidRPr="00E84C37" w:rsidRDefault="008F2A5F" w:rsidP="00696D9A">
      <w:pPr>
        <w:pStyle w:val="Title"/>
        <w:jc w:val="left"/>
      </w:pPr>
      <w:r>
        <w:t xml:space="preserve">Главы Вышневолоцкого района от  </w:t>
      </w:r>
      <w:r w:rsidRPr="00E84C37">
        <w:t>09.06.2017 №</w:t>
      </w:r>
      <w:r>
        <w:t xml:space="preserve"> </w:t>
      </w:r>
      <w:r w:rsidRPr="00E84C37">
        <w:t>91</w:t>
      </w:r>
    </w:p>
    <w:p w:rsidR="008F2A5F" w:rsidRDefault="008F2A5F" w:rsidP="00E84C37">
      <w:pPr>
        <w:pStyle w:val="BodyTextIndent"/>
        <w:spacing w:line="240" w:lineRule="auto"/>
        <w:ind w:firstLine="0"/>
        <w:jc w:val="left"/>
      </w:pPr>
    </w:p>
    <w:p w:rsidR="008F2A5F" w:rsidRPr="00E84C37" w:rsidRDefault="008F2A5F" w:rsidP="00E84C37">
      <w:pPr>
        <w:pStyle w:val="BodyTextIndent"/>
        <w:spacing w:line="240" w:lineRule="auto"/>
      </w:pPr>
      <w:r w:rsidRPr="00E84C37">
        <w:t>Руководствуясь постановлением  Губернатора Тверской области от 06.05.2014 года №</w:t>
      </w:r>
      <w:r>
        <w:t xml:space="preserve"> </w:t>
      </w:r>
      <w:r w:rsidRPr="00E84C37">
        <w:t>70-пг, Уставо</w:t>
      </w:r>
      <w:r>
        <w:t>м муниципального образования  «</w:t>
      </w:r>
      <w:r w:rsidRPr="00E84C37">
        <w:t>Вышневолоцкий район»</w:t>
      </w:r>
    </w:p>
    <w:p w:rsidR="008F2A5F" w:rsidRDefault="008F2A5F" w:rsidP="00F978C1">
      <w:pPr>
        <w:pStyle w:val="BodyTextIndent"/>
        <w:spacing w:line="240" w:lineRule="auto"/>
        <w:jc w:val="center"/>
        <w:rPr>
          <w:b/>
          <w:bCs/>
        </w:rPr>
      </w:pPr>
      <w:r w:rsidRPr="00E84C37">
        <w:rPr>
          <w:b/>
          <w:bCs/>
        </w:rPr>
        <w:t>ПОСТАНОВЛЯЮ:</w:t>
      </w:r>
    </w:p>
    <w:p w:rsidR="008F2A5F" w:rsidRPr="00E84C37" w:rsidRDefault="008F2A5F" w:rsidP="00F978C1">
      <w:pPr>
        <w:pStyle w:val="BodyTextIndent"/>
        <w:spacing w:line="240" w:lineRule="auto"/>
        <w:jc w:val="center"/>
        <w:rPr>
          <w:b/>
          <w:bCs/>
        </w:rPr>
      </w:pPr>
    </w:p>
    <w:p w:rsidR="008F2A5F" w:rsidRPr="00E84C37" w:rsidRDefault="008F2A5F" w:rsidP="00BC1256">
      <w:pPr>
        <w:pStyle w:val="BodyTextIndent"/>
        <w:spacing w:before="80" w:after="80" w:line="240" w:lineRule="auto"/>
      </w:pPr>
      <w:r w:rsidRPr="00E84C37">
        <w:t xml:space="preserve">1. Внести в постановление  главы Вышневолоцкого района от 09.06.2017 </w:t>
      </w:r>
      <w:r>
        <w:t xml:space="preserve">   </w:t>
      </w:r>
      <w:r w:rsidRPr="00E84C37">
        <w:t>№</w:t>
      </w:r>
      <w:r>
        <w:t xml:space="preserve"> </w:t>
      </w:r>
      <w:r w:rsidRPr="00E84C37">
        <w:t>91 «Об организации и осуществлении регистрации (учета) избирателей, участников референдума на территории Вышневолоцкого района» (далее - постановление) следующие изменения:</w:t>
      </w:r>
    </w:p>
    <w:p w:rsidR="008F2A5F" w:rsidRPr="00E84C37" w:rsidRDefault="008F2A5F" w:rsidP="00BC1256">
      <w:pPr>
        <w:pStyle w:val="BodyTextIndent"/>
        <w:spacing w:before="80" w:after="80" w:line="240" w:lineRule="auto"/>
      </w:pPr>
      <w:r w:rsidRPr="00E84C37">
        <w:t>а) пункт 1 постановления изложить в следующей редакции:</w:t>
      </w:r>
    </w:p>
    <w:p w:rsidR="008F2A5F" w:rsidRPr="00E84C37" w:rsidRDefault="008F2A5F" w:rsidP="00BC1256">
      <w:pPr>
        <w:pStyle w:val="BodyTextIndent"/>
        <w:spacing w:before="80" w:after="80" w:line="240" w:lineRule="auto"/>
      </w:pPr>
      <w:r w:rsidRPr="00E84C37">
        <w:t>«1. Назначить заместителя главы администрации Вышневолоцкого района Шарапову Н.В. ответственной за осуществление регистрации (учета)  избирателей, участников референдума на территории Вышневолоцкого района».</w:t>
      </w:r>
    </w:p>
    <w:p w:rsidR="008F2A5F" w:rsidRPr="00E84C37" w:rsidRDefault="008F2A5F" w:rsidP="00BC1256">
      <w:pPr>
        <w:pStyle w:val="BodyTextIndent"/>
        <w:spacing w:before="80" w:after="80" w:line="240" w:lineRule="auto"/>
      </w:pPr>
      <w:r w:rsidRPr="00E84C37">
        <w:t>б) пункт 3 постановления изложить в следующей редакции:</w:t>
      </w:r>
    </w:p>
    <w:p w:rsidR="008F2A5F" w:rsidRPr="00E84C37" w:rsidRDefault="008F2A5F" w:rsidP="00BC1256">
      <w:pPr>
        <w:pStyle w:val="BodyTextIndent"/>
        <w:spacing w:before="80" w:after="80" w:line="240" w:lineRule="auto"/>
      </w:pPr>
      <w:r>
        <w:t>«</w:t>
      </w:r>
      <w:r w:rsidRPr="00E84C37">
        <w:t xml:space="preserve">Определить ответственной за сбор, обработку и обобщение сведений для формирования и ведения регистра избирателей, участников референдума заместителя руководителя Управления делами администрации Вышневолоцкого района- руководителя отдела организационной работы и муниципальной службы Управления делами администрации Вышневолоцкого района </w:t>
      </w:r>
      <w:r>
        <w:t xml:space="preserve"> </w:t>
      </w:r>
      <w:r w:rsidRPr="00E84C37">
        <w:t>Воронцову Н.В</w:t>
      </w:r>
      <w:r>
        <w:t>.</w:t>
      </w:r>
      <w:r w:rsidRPr="00E84C37">
        <w:t>».</w:t>
      </w:r>
    </w:p>
    <w:p w:rsidR="008F2A5F" w:rsidRPr="00E84C37" w:rsidRDefault="008F2A5F" w:rsidP="00BC1256">
      <w:pPr>
        <w:pStyle w:val="-1"/>
        <w:tabs>
          <w:tab w:val="left" w:pos="1180"/>
          <w:tab w:val="left" w:pos="9277"/>
        </w:tabs>
        <w:spacing w:before="80" w:after="80" w:line="240" w:lineRule="auto"/>
        <w:ind w:firstLine="567"/>
      </w:pPr>
      <w:r w:rsidRPr="00E84C37">
        <w:t>в) пункт 5 постановления изложить в следующей редакции:</w:t>
      </w:r>
    </w:p>
    <w:p w:rsidR="008F2A5F" w:rsidRPr="00E84C37" w:rsidRDefault="008F2A5F" w:rsidP="000942D9">
      <w:pPr>
        <w:pStyle w:val="BodyTextIndent"/>
        <w:spacing w:before="80" w:after="80" w:line="240" w:lineRule="auto"/>
        <w:ind w:firstLine="0"/>
        <w:jc w:val="left"/>
      </w:pPr>
      <w:r>
        <w:t>«</w:t>
      </w:r>
      <w:r w:rsidRPr="00E84C37">
        <w:t xml:space="preserve">Заместителю главы администрации </w:t>
      </w:r>
      <w:r>
        <w:t>Вышневолоцкого района Шараповой Н.В.</w:t>
      </w:r>
      <w:r w:rsidRPr="00E84C37">
        <w:t>»</w:t>
      </w:r>
      <w:r>
        <w:t>.</w:t>
      </w:r>
      <w:r w:rsidRPr="00E84C37">
        <w:br/>
      </w:r>
      <w:r w:rsidRPr="00E84C37">
        <w:tab/>
        <w:t>2. Контроль за выполнением настоящего постановления оставляю за собой.</w:t>
      </w:r>
    </w:p>
    <w:p w:rsidR="008F2A5F" w:rsidRPr="00E84C37" w:rsidRDefault="008F2A5F" w:rsidP="001D4184">
      <w:pPr>
        <w:pStyle w:val="BodyTextIndent"/>
        <w:spacing w:before="80" w:after="80" w:line="240" w:lineRule="auto"/>
        <w:ind w:firstLine="709"/>
      </w:pPr>
      <w:r w:rsidRPr="00E84C37">
        <w:t>3. Настоящее постановление вступает в силу со дня его  официального опубликования в газете «Муниципальный вестник. Вышневолоцкий  район» и подлежит размещению на официальном сайте муниципального образования «Вышневолоцкий район» в информационно – телекоммуникационной сети «Интернет».</w:t>
      </w:r>
    </w:p>
    <w:p w:rsidR="008F2A5F" w:rsidRPr="00E84C37" w:rsidRDefault="008F2A5F" w:rsidP="009610DC">
      <w:pPr>
        <w:pStyle w:val="Heading1"/>
        <w:spacing w:line="240" w:lineRule="auto"/>
        <w:ind w:left="0" w:firstLine="0"/>
        <w:jc w:val="center"/>
      </w:pPr>
    </w:p>
    <w:p w:rsidR="008F2A5F" w:rsidRPr="00E84C37" w:rsidRDefault="008F2A5F" w:rsidP="00723BB1">
      <w:pPr>
        <w:pStyle w:val="Heading1"/>
        <w:spacing w:line="240" w:lineRule="auto"/>
        <w:ind w:left="0" w:firstLine="0"/>
      </w:pPr>
      <w:r w:rsidRPr="00E84C37">
        <w:t xml:space="preserve">       Глава Вышневолоцкого района                                 </w:t>
      </w:r>
      <w:r>
        <w:t xml:space="preserve">        </w:t>
      </w:r>
      <w:r w:rsidRPr="00E84C37">
        <w:t xml:space="preserve">       Н.П.Рощина</w:t>
      </w:r>
    </w:p>
    <w:sectPr w:rsidR="008F2A5F" w:rsidRPr="00E84C37" w:rsidSect="000942D9">
      <w:headerReference w:type="default" r:id="rId9"/>
      <w:footerReference w:type="default" r:id="rId10"/>
      <w:footnotePr>
        <w:numRestart w:val="eachSect"/>
      </w:footnotePr>
      <w:pgSz w:w="11907" w:h="16840" w:code="9"/>
      <w:pgMar w:top="454" w:right="851" w:bottom="397" w:left="1247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A5F" w:rsidRDefault="008F2A5F">
      <w:r>
        <w:separator/>
      </w:r>
    </w:p>
  </w:endnote>
  <w:endnote w:type="continuationSeparator" w:id="0">
    <w:p w:rsidR="008F2A5F" w:rsidRDefault="008F2A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A5F" w:rsidRDefault="008F2A5F">
    <w:pPr>
      <w:pStyle w:val="Footer"/>
    </w:pPr>
    <w:fldSimple w:instr=" PAGE   \* MERGEFORMAT ">
      <w:r>
        <w:rPr>
          <w:noProof/>
        </w:rPr>
        <w:t>2</w:t>
      </w:r>
    </w:fldSimple>
  </w:p>
  <w:p w:rsidR="008F2A5F" w:rsidRDefault="008F2A5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A5F" w:rsidRDefault="008F2A5F">
      <w:r>
        <w:separator/>
      </w:r>
    </w:p>
  </w:footnote>
  <w:footnote w:type="continuationSeparator" w:id="0">
    <w:p w:rsidR="008F2A5F" w:rsidRDefault="008F2A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A5F" w:rsidRDefault="008F2A5F">
    <w:pPr>
      <w:pStyle w:val="Aaoieeeieiioeooe"/>
      <w:jc w:val="right"/>
      <w:rPr>
        <w:rStyle w:val="iiianoaieou"/>
        <w:sz w:val="24"/>
        <w:szCs w:val="24"/>
      </w:rPr>
    </w:pPr>
  </w:p>
  <w:p w:rsidR="008F2A5F" w:rsidRDefault="008F2A5F">
    <w:pPr>
      <w:pStyle w:val="Aaoieeeieiioeoo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42250"/>
    <w:multiLevelType w:val="multilevel"/>
    <w:tmpl w:val="01DA75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">
    <w:nsid w:val="2C0F0171"/>
    <w:multiLevelType w:val="multilevel"/>
    <w:tmpl w:val="54049EFC"/>
    <w:lvl w:ilvl="0">
      <w:start w:val="1"/>
      <w:numFmt w:val="decimal"/>
      <w:lvlText w:val="%1."/>
      <w:lvlJc w:val="left"/>
      <w:pPr>
        <w:tabs>
          <w:tab w:val="num" w:pos="1211"/>
        </w:tabs>
        <w:ind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40FA0887"/>
    <w:multiLevelType w:val="hybridMultilevel"/>
    <w:tmpl w:val="C65C2BEC"/>
    <w:lvl w:ilvl="0" w:tplc="80941E4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4A555CFE"/>
    <w:multiLevelType w:val="hybridMultilevel"/>
    <w:tmpl w:val="78EA180A"/>
    <w:lvl w:ilvl="0" w:tplc="8EDE5DD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6C1A7D00"/>
    <w:multiLevelType w:val="hybridMultilevel"/>
    <w:tmpl w:val="A40839EC"/>
    <w:lvl w:ilvl="0" w:tplc="9AD20DA4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737228AA"/>
    <w:multiLevelType w:val="hybridMultilevel"/>
    <w:tmpl w:val="207EEA6A"/>
    <w:lvl w:ilvl="0" w:tplc="E788EDFA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footnotePr>
    <w:numRestart w:val="eachSec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409D"/>
    <w:rsid w:val="00012E8B"/>
    <w:rsid w:val="00026B4C"/>
    <w:rsid w:val="000435FF"/>
    <w:rsid w:val="000942D9"/>
    <w:rsid w:val="000A7E1B"/>
    <w:rsid w:val="000B1367"/>
    <w:rsid w:val="000B6A21"/>
    <w:rsid w:val="000B7B0D"/>
    <w:rsid w:val="000E19EB"/>
    <w:rsid w:val="000E2CC8"/>
    <w:rsid w:val="000E4C0C"/>
    <w:rsid w:val="001076BF"/>
    <w:rsid w:val="00110A4E"/>
    <w:rsid w:val="00111FDD"/>
    <w:rsid w:val="001578CB"/>
    <w:rsid w:val="001651F2"/>
    <w:rsid w:val="00173DB2"/>
    <w:rsid w:val="00186BFD"/>
    <w:rsid w:val="001A38B5"/>
    <w:rsid w:val="001B083C"/>
    <w:rsid w:val="001B3E0A"/>
    <w:rsid w:val="001D4184"/>
    <w:rsid w:val="002012C8"/>
    <w:rsid w:val="00221503"/>
    <w:rsid w:val="00247A9C"/>
    <w:rsid w:val="00295499"/>
    <w:rsid w:val="002A4938"/>
    <w:rsid w:val="002B3530"/>
    <w:rsid w:val="002C1557"/>
    <w:rsid w:val="002D510F"/>
    <w:rsid w:val="002D6739"/>
    <w:rsid w:val="002F1AAA"/>
    <w:rsid w:val="0030084F"/>
    <w:rsid w:val="00315AB0"/>
    <w:rsid w:val="00324102"/>
    <w:rsid w:val="003260D4"/>
    <w:rsid w:val="00366CBE"/>
    <w:rsid w:val="00377DFA"/>
    <w:rsid w:val="00391188"/>
    <w:rsid w:val="00392323"/>
    <w:rsid w:val="00394AE0"/>
    <w:rsid w:val="003B0286"/>
    <w:rsid w:val="003B5A46"/>
    <w:rsid w:val="003B6A30"/>
    <w:rsid w:val="003C0429"/>
    <w:rsid w:val="003E7BA2"/>
    <w:rsid w:val="004348B4"/>
    <w:rsid w:val="00467C4A"/>
    <w:rsid w:val="00483173"/>
    <w:rsid w:val="004912BA"/>
    <w:rsid w:val="00491A3F"/>
    <w:rsid w:val="004B2243"/>
    <w:rsid w:val="004D58C7"/>
    <w:rsid w:val="004E6D48"/>
    <w:rsid w:val="005034AC"/>
    <w:rsid w:val="00516CB6"/>
    <w:rsid w:val="00541CF3"/>
    <w:rsid w:val="005524FC"/>
    <w:rsid w:val="0055732D"/>
    <w:rsid w:val="00561A59"/>
    <w:rsid w:val="00561FC3"/>
    <w:rsid w:val="005829A4"/>
    <w:rsid w:val="00583F78"/>
    <w:rsid w:val="005A27AD"/>
    <w:rsid w:val="005D6430"/>
    <w:rsid w:val="005E3E1A"/>
    <w:rsid w:val="006451B7"/>
    <w:rsid w:val="00651038"/>
    <w:rsid w:val="0067064D"/>
    <w:rsid w:val="00696D9A"/>
    <w:rsid w:val="006A6432"/>
    <w:rsid w:val="006B1E9F"/>
    <w:rsid w:val="006B2C10"/>
    <w:rsid w:val="006C40D7"/>
    <w:rsid w:val="006C6AB8"/>
    <w:rsid w:val="00703002"/>
    <w:rsid w:val="007078F5"/>
    <w:rsid w:val="007158F5"/>
    <w:rsid w:val="00723BB1"/>
    <w:rsid w:val="007335B5"/>
    <w:rsid w:val="00743FEA"/>
    <w:rsid w:val="00757188"/>
    <w:rsid w:val="00757941"/>
    <w:rsid w:val="00772A03"/>
    <w:rsid w:val="00776CEE"/>
    <w:rsid w:val="007B29AB"/>
    <w:rsid w:val="007B57D6"/>
    <w:rsid w:val="007C1CE8"/>
    <w:rsid w:val="008009D8"/>
    <w:rsid w:val="008076F3"/>
    <w:rsid w:val="00813687"/>
    <w:rsid w:val="00870D5A"/>
    <w:rsid w:val="00871464"/>
    <w:rsid w:val="00877A55"/>
    <w:rsid w:val="008902B7"/>
    <w:rsid w:val="00895DA1"/>
    <w:rsid w:val="0089664C"/>
    <w:rsid w:val="008A1384"/>
    <w:rsid w:val="008B794F"/>
    <w:rsid w:val="008C0D70"/>
    <w:rsid w:val="008E71D4"/>
    <w:rsid w:val="008F2A5F"/>
    <w:rsid w:val="008F58B6"/>
    <w:rsid w:val="00910329"/>
    <w:rsid w:val="00912C19"/>
    <w:rsid w:val="0093128C"/>
    <w:rsid w:val="00945CDE"/>
    <w:rsid w:val="00960A08"/>
    <w:rsid w:val="009610DC"/>
    <w:rsid w:val="009624A4"/>
    <w:rsid w:val="0099406F"/>
    <w:rsid w:val="00996D73"/>
    <w:rsid w:val="009A77FC"/>
    <w:rsid w:val="00A13891"/>
    <w:rsid w:val="00A15671"/>
    <w:rsid w:val="00A16335"/>
    <w:rsid w:val="00A26885"/>
    <w:rsid w:val="00A42532"/>
    <w:rsid w:val="00A84127"/>
    <w:rsid w:val="00A96C8F"/>
    <w:rsid w:val="00AA52AD"/>
    <w:rsid w:val="00AC1580"/>
    <w:rsid w:val="00AD165B"/>
    <w:rsid w:val="00AE0AFE"/>
    <w:rsid w:val="00B26412"/>
    <w:rsid w:val="00B45B7B"/>
    <w:rsid w:val="00B45CB8"/>
    <w:rsid w:val="00B713DA"/>
    <w:rsid w:val="00B8698F"/>
    <w:rsid w:val="00B875D2"/>
    <w:rsid w:val="00B97BB1"/>
    <w:rsid w:val="00BA1446"/>
    <w:rsid w:val="00BC1256"/>
    <w:rsid w:val="00BD297F"/>
    <w:rsid w:val="00BD5914"/>
    <w:rsid w:val="00BE76A0"/>
    <w:rsid w:val="00BE779C"/>
    <w:rsid w:val="00BF7AC4"/>
    <w:rsid w:val="00C21812"/>
    <w:rsid w:val="00C30743"/>
    <w:rsid w:val="00C513F6"/>
    <w:rsid w:val="00CA409D"/>
    <w:rsid w:val="00CD2C15"/>
    <w:rsid w:val="00D13509"/>
    <w:rsid w:val="00D16ED4"/>
    <w:rsid w:val="00D26607"/>
    <w:rsid w:val="00D76CDD"/>
    <w:rsid w:val="00D772E4"/>
    <w:rsid w:val="00D9190E"/>
    <w:rsid w:val="00DA207D"/>
    <w:rsid w:val="00DA2139"/>
    <w:rsid w:val="00DB4250"/>
    <w:rsid w:val="00DB5B94"/>
    <w:rsid w:val="00DB63F9"/>
    <w:rsid w:val="00E07E95"/>
    <w:rsid w:val="00E108B7"/>
    <w:rsid w:val="00E27BD2"/>
    <w:rsid w:val="00E329E7"/>
    <w:rsid w:val="00E405D1"/>
    <w:rsid w:val="00E50260"/>
    <w:rsid w:val="00E5117D"/>
    <w:rsid w:val="00E57B40"/>
    <w:rsid w:val="00E60CDB"/>
    <w:rsid w:val="00E64987"/>
    <w:rsid w:val="00E84C37"/>
    <w:rsid w:val="00EA5365"/>
    <w:rsid w:val="00EE2409"/>
    <w:rsid w:val="00F1165D"/>
    <w:rsid w:val="00F40E9A"/>
    <w:rsid w:val="00F501EC"/>
    <w:rsid w:val="00F5287A"/>
    <w:rsid w:val="00F77947"/>
    <w:rsid w:val="00F802C4"/>
    <w:rsid w:val="00F846AC"/>
    <w:rsid w:val="00F867AB"/>
    <w:rsid w:val="00F978C1"/>
    <w:rsid w:val="00FB4A31"/>
    <w:rsid w:val="00FD6044"/>
    <w:rsid w:val="00FD74FA"/>
    <w:rsid w:val="00FE47D0"/>
    <w:rsid w:val="00FF6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8B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348B4"/>
    <w:pPr>
      <w:keepNext/>
      <w:spacing w:before="80" w:after="80" w:line="360" w:lineRule="auto"/>
      <w:ind w:left="-357" w:firstLine="567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348B4"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348B4"/>
    <w:pPr>
      <w:keepNext/>
      <w:jc w:val="center"/>
      <w:outlineLvl w:val="2"/>
    </w:pPr>
    <w:rPr>
      <w:b/>
      <w:bCs/>
      <w:cap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05D1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405D1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405D1"/>
    <w:rPr>
      <w:rFonts w:ascii="Cambria" w:hAnsi="Cambria" w:cs="Cambria"/>
      <w:b/>
      <w:b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4348B4"/>
    <w:pPr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E405D1"/>
    <w:rPr>
      <w:rFonts w:ascii="Cambria" w:hAnsi="Cambria" w:cs="Cambria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rsid w:val="004348B4"/>
    <w:pPr>
      <w:widowControl w:val="0"/>
      <w:overflowPunct w:val="0"/>
      <w:autoSpaceDE w:val="0"/>
      <w:autoSpaceDN w:val="0"/>
      <w:adjustRightInd w:val="0"/>
      <w:spacing w:line="360" w:lineRule="auto"/>
      <w:jc w:val="center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05D1"/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4348B4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405D1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4348B4"/>
    <w:pPr>
      <w:spacing w:before="120" w:line="360" w:lineRule="auto"/>
      <w:jc w:val="both"/>
    </w:pPr>
    <w:rPr>
      <w:sz w:val="28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405D1"/>
    <w:rPr>
      <w:sz w:val="16"/>
      <w:szCs w:val="16"/>
    </w:rPr>
  </w:style>
  <w:style w:type="paragraph" w:customStyle="1" w:styleId="-1">
    <w:name w:val="Т-1"/>
    <w:aliases w:val="5,Текст14-1,текст14"/>
    <w:basedOn w:val="Normal"/>
    <w:uiPriority w:val="99"/>
    <w:rsid w:val="004348B4"/>
    <w:pPr>
      <w:spacing w:line="360" w:lineRule="auto"/>
      <w:ind w:firstLine="720"/>
      <w:jc w:val="both"/>
    </w:pPr>
    <w:rPr>
      <w:sz w:val="28"/>
      <w:szCs w:val="28"/>
    </w:rPr>
  </w:style>
  <w:style w:type="paragraph" w:customStyle="1" w:styleId="a">
    <w:name w:val="Ñîäåðæ"/>
    <w:basedOn w:val="Normal"/>
    <w:uiPriority w:val="99"/>
    <w:rsid w:val="004348B4"/>
    <w:pPr>
      <w:widowControl w:val="0"/>
      <w:overflowPunct w:val="0"/>
      <w:autoSpaceDE w:val="0"/>
      <w:autoSpaceDN w:val="0"/>
      <w:adjustRightInd w:val="0"/>
      <w:spacing w:after="120"/>
      <w:jc w:val="center"/>
    </w:pPr>
    <w:rPr>
      <w:sz w:val="28"/>
      <w:szCs w:val="28"/>
    </w:rPr>
  </w:style>
  <w:style w:type="character" w:styleId="FootnoteReference">
    <w:name w:val="footnote reference"/>
    <w:basedOn w:val="DefaultParagraphFont"/>
    <w:uiPriority w:val="99"/>
    <w:semiHidden/>
    <w:rsid w:val="004348B4"/>
    <w:rPr>
      <w:sz w:val="22"/>
      <w:szCs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4348B4"/>
    <w:pPr>
      <w:keepNext/>
      <w:keepLines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912BA"/>
  </w:style>
  <w:style w:type="paragraph" w:customStyle="1" w:styleId="21">
    <w:name w:val="Основной текст 21"/>
    <w:basedOn w:val="Normal"/>
    <w:uiPriority w:val="99"/>
    <w:rsid w:val="004348B4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4348B4"/>
    <w:pPr>
      <w:tabs>
        <w:tab w:val="center" w:pos="4677"/>
        <w:tab w:val="right" w:pos="9355"/>
      </w:tabs>
      <w:jc w:val="righ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B2243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rsid w:val="004348B4"/>
  </w:style>
  <w:style w:type="paragraph" w:styleId="Header">
    <w:name w:val="header"/>
    <w:basedOn w:val="Normal"/>
    <w:link w:val="HeaderChar"/>
    <w:uiPriority w:val="99"/>
    <w:semiHidden/>
    <w:rsid w:val="004348B4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405D1"/>
    <w:rPr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4348B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4348B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E405D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4348B4"/>
    <w:rPr>
      <w:vertAlign w:val="superscript"/>
    </w:rPr>
  </w:style>
  <w:style w:type="paragraph" w:customStyle="1" w:styleId="Iauiue">
    <w:name w:val="Iau?iue"/>
    <w:uiPriority w:val="99"/>
    <w:rsid w:val="004348B4"/>
    <w:rPr>
      <w:sz w:val="20"/>
      <w:szCs w:val="20"/>
      <w:lang w:val="en-US"/>
    </w:rPr>
  </w:style>
  <w:style w:type="character" w:customStyle="1" w:styleId="iiianoaieou">
    <w:name w:val="iiia? no?aieou"/>
    <w:uiPriority w:val="99"/>
    <w:rsid w:val="004348B4"/>
    <w:rPr>
      <w:sz w:val="20"/>
      <w:szCs w:val="20"/>
    </w:rPr>
  </w:style>
  <w:style w:type="paragraph" w:customStyle="1" w:styleId="Aaoieeeieiioeooe">
    <w:name w:val="Aa?oiee eieiioeooe"/>
    <w:basedOn w:val="Iauiue"/>
    <w:uiPriority w:val="99"/>
    <w:rsid w:val="004348B4"/>
    <w:pPr>
      <w:tabs>
        <w:tab w:val="center" w:pos="4153"/>
        <w:tab w:val="right" w:pos="8306"/>
      </w:tabs>
    </w:pPr>
    <w:rPr>
      <w:lang w:val="ru-RU"/>
    </w:rPr>
  </w:style>
  <w:style w:type="paragraph" w:styleId="BalloonText">
    <w:name w:val="Balloon Text"/>
    <w:basedOn w:val="Normal"/>
    <w:link w:val="BalloonTextChar"/>
    <w:uiPriority w:val="99"/>
    <w:semiHidden/>
    <w:rsid w:val="004348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05D1"/>
    <w:rPr>
      <w:sz w:val="2"/>
      <w:szCs w:val="2"/>
    </w:rPr>
  </w:style>
  <w:style w:type="paragraph" w:styleId="NormalIndent">
    <w:name w:val="Normal Indent"/>
    <w:basedOn w:val="Normal"/>
    <w:uiPriority w:val="99"/>
    <w:rsid w:val="00E50260"/>
    <w:pPr>
      <w:ind w:firstLine="709"/>
      <w:jc w:val="both"/>
    </w:pPr>
    <w:rPr>
      <w:sz w:val="28"/>
      <w:szCs w:val="28"/>
    </w:rPr>
  </w:style>
  <w:style w:type="paragraph" w:styleId="PlainText">
    <w:name w:val="Plain Text"/>
    <w:basedOn w:val="Normal"/>
    <w:link w:val="PlainTextChar"/>
    <w:uiPriority w:val="99"/>
    <w:rsid w:val="00E50260"/>
    <w:pPr>
      <w:autoSpaceDE w:val="0"/>
      <w:autoSpaceDN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E50260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1</Pages>
  <Words>291</Words>
  <Characters>1663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ВЫШНЕВОЛОЦКОГО  РАЙОНА</dc:title>
  <dc:subject/>
  <dc:creator>:-)</dc:creator>
  <cp:keywords/>
  <dc:description/>
  <cp:lastModifiedBy>1</cp:lastModifiedBy>
  <cp:revision>9</cp:revision>
  <cp:lastPrinted>2017-11-21T08:04:00Z</cp:lastPrinted>
  <dcterms:created xsi:type="dcterms:W3CDTF">2017-11-21T07:51:00Z</dcterms:created>
  <dcterms:modified xsi:type="dcterms:W3CDTF">2017-11-21T08:16:00Z</dcterms:modified>
</cp:coreProperties>
</file>