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6DF" w:rsidRPr="003F62BC" w:rsidRDefault="001036DF" w:rsidP="003F62B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17.55pt;margin-top:-21.85pt;width:47.85pt;height:56.1pt;z-index:251658240" stroked="f">
            <v:textbox style="mso-next-textbox:#_x0000_s1026">
              <w:txbxContent>
                <w:p w:rsidR="001036DF" w:rsidRDefault="001036DF" w:rsidP="003F62BC">
                  <w:r>
                    <w:object w:dxaOrig="669" w:dyaOrig="978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33.75pt;height:48.75pt" o:ole="">
                        <v:imagedata r:id="rId5" o:title=""/>
                      </v:shape>
                      <o:OLEObject Type="Embed" ProgID="Word.Picture.8" ShapeID="_x0000_i1026" DrawAspect="Content" ObjectID="_1566385120" r:id="rId6"/>
                    </w:object>
                  </w:r>
                </w:p>
              </w:txbxContent>
            </v:textbox>
          </v:shape>
        </w:pict>
      </w:r>
    </w:p>
    <w:p w:rsidR="001036DF" w:rsidRPr="003F62BC" w:rsidRDefault="001036DF" w:rsidP="001B543A">
      <w:pPr>
        <w:pStyle w:val="Heading1"/>
        <w:rPr>
          <w:sz w:val="24"/>
          <w:szCs w:val="24"/>
        </w:rPr>
      </w:pPr>
    </w:p>
    <w:p w:rsidR="001036DF" w:rsidRPr="001B543A" w:rsidRDefault="001036DF" w:rsidP="001B543A">
      <w:pPr>
        <w:pStyle w:val="Heading1"/>
        <w:rPr>
          <w:rFonts w:ascii="Times New Roman" w:hAnsi="Times New Roman" w:cs="Times New Roman"/>
          <w:spacing w:val="20"/>
        </w:rPr>
      </w:pPr>
      <w:r w:rsidRPr="001B543A">
        <w:rPr>
          <w:rFonts w:ascii="Times New Roman" w:hAnsi="Times New Roman" w:cs="Times New Roman"/>
          <w:spacing w:val="20"/>
        </w:rPr>
        <w:t>АДМИНИСТРАЦИЯ  ВЫШНЕВОЛОЦКОГО   РАЙОНА</w:t>
      </w:r>
    </w:p>
    <w:p w:rsidR="001036DF" w:rsidRPr="001B543A" w:rsidRDefault="001036DF" w:rsidP="001B543A">
      <w:pPr>
        <w:pStyle w:val="Heading2"/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 w:rsidRPr="001B543A">
        <w:rPr>
          <w:rFonts w:ascii="Times New Roman" w:hAnsi="Times New Roman" w:cs="Times New Roman"/>
          <w:sz w:val="28"/>
          <w:szCs w:val="28"/>
        </w:rPr>
        <w:t>Т В Е Р С К О Й    О Б Л А С Т И</w:t>
      </w:r>
    </w:p>
    <w:p w:rsidR="001036DF" w:rsidRPr="001B543A" w:rsidRDefault="001036DF" w:rsidP="001B543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036DF" w:rsidRPr="001B543A" w:rsidRDefault="001036DF" w:rsidP="001B543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B543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Постановление</w:t>
      </w:r>
    </w:p>
    <w:p w:rsidR="001036DF" w:rsidRDefault="001036DF" w:rsidP="001B543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036DF" w:rsidRDefault="001036DF" w:rsidP="001B543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05</w:t>
      </w:r>
      <w:r w:rsidRPr="003F62BC">
        <w:rPr>
          <w:rFonts w:ascii="Times New Roman" w:hAnsi="Times New Roman" w:cs="Times New Roman"/>
          <w:color w:val="000000"/>
          <w:sz w:val="28"/>
          <w:szCs w:val="28"/>
        </w:rPr>
        <w:t xml:space="preserve">.09. 2017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3F62BC">
        <w:rPr>
          <w:rFonts w:ascii="Times New Roman" w:hAnsi="Times New Roman" w:cs="Times New Roman"/>
          <w:color w:val="000000"/>
          <w:sz w:val="28"/>
          <w:szCs w:val="28"/>
        </w:rPr>
        <w:t xml:space="preserve">             г. Вышний Волочек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№  147</w:t>
      </w:r>
    </w:p>
    <w:p w:rsidR="001036DF" w:rsidRPr="003F62BC" w:rsidRDefault="001036DF" w:rsidP="001B543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036DF" w:rsidRDefault="001036DF" w:rsidP="001B543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 внесении изменений в постановление</w:t>
      </w:r>
    </w:p>
    <w:p w:rsidR="001036DF" w:rsidRDefault="001036DF" w:rsidP="001B543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Главы Вышневолоцкого района</w:t>
      </w:r>
    </w:p>
    <w:p w:rsidR="001036DF" w:rsidRDefault="001036DF" w:rsidP="001B543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от 26.02.2015 № 186-1 </w:t>
      </w:r>
    </w:p>
    <w:p w:rsidR="001036DF" w:rsidRPr="003F62BC" w:rsidRDefault="001036DF" w:rsidP="001B543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40"/>
          <w:szCs w:val="40"/>
        </w:rPr>
      </w:pPr>
    </w:p>
    <w:p w:rsidR="001036DF" w:rsidRDefault="001036DF" w:rsidP="001B543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связи с организационно-штатными изменениями</w:t>
      </w:r>
    </w:p>
    <w:p w:rsidR="001036DF" w:rsidRDefault="001036DF" w:rsidP="001B543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036DF" w:rsidRDefault="001036DF" w:rsidP="00FF0023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ПОСТАНОВЛЯЮ</w:t>
      </w:r>
    </w:p>
    <w:p w:rsidR="001036DF" w:rsidRDefault="001036DF" w:rsidP="00FF0023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036DF" w:rsidRPr="004412B8" w:rsidRDefault="001036DF" w:rsidP="004412B8">
      <w:pPr>
        <w:pStyle w:val="ListParagraph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2B8">
        <w:rPr>
          <w:rFonts w:ascii="Times New Roman" w:hAnsi="Times New Roman" w:cs="Times New Roman"/>
          <w:color w:val="000000"/>
          <w:sz w:val="28"/>
          <w:szCs w:val="28"/>
        </w:rPr>
        <w:t>Внести в постановление Главы Вышневолоцкого района от 26.02.2015 № 186-1 «</w:t>
      </w:r>
      <w:r w:rsidRPr="004412B8">
        <w:rPr>
          <w:rFonts w:ascii="Times New Roman" w:hAnsi="Times New Roman" w:cs="Times New Roman"/>
          <w:sz w:val="28"/>
          <w:szCs w:val="28"/>
        </w:rPr>
        <w:t>«О Консультативном совете по вопросам межнациональных и межконфессиональных отношений при Главе Вышневолоцкого района (с изменениями от 30.04.2015 № 317-1) следующие изменения:</w:t>
      </w:r>
    </w:p>
    <w:p w:rsidR="001036DF" w:rsidRPr="004412B8" w:rsidRDefault="001036DF" w:rsidP="004412B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</w:t>
      </w:r>
      <w:r w:rsidRPr="001B543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ывести</w:t>
      </w:r>
      <w:r w:rsidRPr="004412B8">
        <w:rPr>
          <w:rFonts w:ascii="Times New Roman" w:hAnsi="Times New Roman" w:cs="Times New Roman"/>
          <w:color w:val="000000"/>
          <w:sz w:val="28"/>
          <w:szCs w:val="28"/>
        </w:rPr>
        <w:t xml:space="preserve"> из состава Консультативного совета по вопросам межнациональных и межконфессиональных отношений при Главе Вышневолоцкого района (далее – Консультативный совет)  </w:t>
      </w:r>
      <w:r w:rsidRPr="001B543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Иргискина Анатолия Васильевича</w:t>
      </w:r>
      <w:r w:rsidRPr="004412B8">
        <w:rPr>
          <w:rFonts w:ascii="Times New Roman" w:hAnsi="Times New Roman" w:cs="Times New Roman"/>
          <w:color w:val="000000"/>
          <w:sz w:val="28"/>
          <w:szCs w:val="28"/>
        </w:rPr>
        <w:t xml:space="preserve"> - заместителя главы администрации Вышневолоцкого района, заместителя предс</w:t>
      </w:r>
      <w:r>
        <w:rPr>
          <w:rFonts w:ascii="Times New Roman" w:hAnsi="Times New Roman" w:cs="Times New Roman"/>
          <w:color w:val="000000"/>
          <w:sz w:val="28"/>
          <w:szCs w:val="28"/>
        </w:rPr>
        <w:t>едателя Консультативного совета;</w:t>
      </w:r>
    </w:p>
    <w:p w:rsidR="001036DF" w:rsidRDefault="001036DF" w:rsidP="004412B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</w:t>
      </w:r>
      <w:r w:rsidRPr="001B543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вести</w:t>
      </w:r>
      <w:r w:rsidRPr="004412B8">
        <w:rPr>
          <w:rFonts w:ascii="Times New Roman" w:hAnsi="Times New Roman" w:cs="Times New Roman"/>
          <w:color w:val="000000"/>
          <w:sz w:val="28"/>
          <w:szCs w:val="28"/>
        </w:rPr>
        <w:t xml:space="preserve"> в состав Консультативного совета </w:t>
      </w:r>
      <w:r w:rsidRPr="001B543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Шарапову Наталью Владимировну</w:t>
      </w:r>
      <w:r w:rsidRPr="004412B8">
        <w:rPr>
          <w:rFonts w:ascii="Times New Roman" w:hAnsi="Times New Roman" w:cs="Times New Roman"/>
          <w:color w:val="000000"/>
          <w:sz w:val="28"/>
          <w:szCs w:val="28"/>
        </w:rPr>
        <w:t xml:space="preserve"> - заместителя главы администрации Вышневолоцкого района, заместителя председателя Консультативного совета.</w:t>
      </w:r>
    </w:p>
    <w:p w:rsidR="001036DF" w:rsidRPr="004412B8" w:rsidRDefault="001036DF" w:rsidP="004412B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36DF" w:rsidRDefault="001036DF" w:rsidP="004412B8">
      <w:pPr>
        <w:pStyle w:val="ListParagraph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Настоящее постановление вступает в силу с момента его подписания  и подлежит опубликованию в газете «Муниципальный вестник. Вышневолоцкий район», а также подлежит размещению на официальном сайте муниципального образования «Вышневолоцкий район» в сети Интернет.</w:t>
      </w:r>
    </w:p>
    <w:p w:rsidR="001036DF" w:rsidRDefault="001036DF" w:rsidP="00FF00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36DF" w:rsidRPr="00FF0023" w:rsidRDefault="001036DF" w:rsidP="00FF00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36DF" w:rsidRDefault="001036DF" w:rsidP="00B103C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И.о. главы  </w:t>
      </w:r>
      <w:r w:rsidRPr="003F62BC">
        <w:rPr>
          <w:rFonts w:ascii="Times New Roman" w:hAnsi="Times New Roman" w:cs="Times New Roman"/>
          <w:color w:val="000000"/>
          <w:sz w:val="28"/>
          <w:szCs w:val="28"/>
        </w:rPr>
        <w:t>Вышневолоцкого района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1036DF" w:rsidRDefault="001036DF" w:rsidP="00B103C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Первый заместитель главы администрации</w:t>
      </w:r>
    </w:p>
    <w:p w:rsidR="001036DF" w:rsidRPr="003F62BC" w:rsidRDefault="001036DF" w:rsidP="00B103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Вышневолоцкого района</w:t>
      </w:r>
      <w:r w:rsidRPr="003F62B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Pr="003F62BC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С. П. Петров </w:t>
      </w:r>
    </w:p>
    <w:p w:rsidR="001036DF" w:rsidRDefault="001036DF" w:rsidP="003F62BC">
      <w:pPr>
        <w:rPr>
          <w:rFonts w:ascii="Times New Roman" w:hAnsi="Times New Roman" w:cs="Times New Roman"/>
          <w:sz w:val="24"/>
          <w:szCs w:val="24"/>
        </w:rPr>
      </w:pPr>
    </w:p>
    <w:sectPr w:rsidR="001036DF" w:rsidSect="00EA61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7F612B"/>
    <w:multiLevelType w:val="hybridMultilevel"/>
    <w:tmpl w:val="8D5EC162"/>
    <w:lvl w:ilvl="0" w:tplc="759A0DE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5" w:hanging="360"/>
      </w:pPr>
    </w:lvl>
    <w:lvl w:ilvl="2" w:tplc="0419001B">
      <w:start w:val="1"/>
      <w:numFmt w:val="lowerRoman"/>
      <w:lvlText w:val="%3."/>
      <w:lvlJc w:val="right"/>
      <w:pPr>
        <w:ind w:left="2225" w:hanging="180"/>
      </w:pPr>
    </w:lvl>
    <w:lvl w:ilvl="3" w:tplc="0419000F">
      <w:start w:val="1"/>
      <w:numFmt w:val="decimal"/>
      <w:lvlText w:val="%4."/>
      <w:lvlJc w:val="left"/>
      <w:pPr>
        <w:ind w:left="2945" w:hanging="360"/>
      </w:pPr>
    </w:lvl>
    <w:lvl w:ilvl="4" w:tplc="04190019">
      <w:start w:val="1"/>
      <w:numFmt w:val="lowerLetter"/>
      <w:lvlText w:val="%5."/>
      <w:lvlJc w:val="left"/>
      <w:pPr>
        <w:ind w:left="3665" w:hanging="360"/>
      </w:pPr>
    </w:lvl>
    <w:lvl w:ilvl="5" w:tplc="0419001B">
      <w:start w:val="1"/>
      <w:numFmt w:val="lowerRoman"/>
      <w:lvlText w:val="%6."/>
      <w:lvlJc w:val="right"/>
      <w:pPr>
        <w:ind w:left="4385" w:hanging="180"/>
      </w:pPr>
    </w:lvl>
    <w:lvl w:ilvl="6" w:tplc="0419000F">
      <w:start w:val="1"/>
      <w:numFmt w:val="decimal"/>
      <w:lvlText w:val="%7."/>
      <w:lvlJc w:val="left"/>
      <w:pPr>
        <w:ind w:left="5105" w:hanging="360"/>
      </w:pPr>
    </w:lvl>
    <w:lvl w:ilvl="7" w:tplc="04190019">
      <w:start w:val="1"/>
      <w:numFmt w:val="lowerLetter"/>
      <w:lvlText w:val="%8."/>
      <w:lvlJc w:val="left"/>
      <w:pPr>
        <w:ind w:left="5825" w:hanging="360"/>
      </w:pPr>
    </w:lvl>
    <w:lvl w:ilvl="8" w:tplc="0419001B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63E217A3"/>
    <w:multiLevelType w:val="hybridMultilevel"/>
    <w:tmpl w:val="BB7E6174"/>
    <w:lvl w:ilvl="0" w:tplc="3320BAB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F62BC"/>
    <w:rsid w:val="00050F4C"/>
    <w:rsid w:val="001036DF"/>
    <w:rsid w:val="001839A8"/>
    <w:rsid w:val="001B543A"/>
    <w:rsid w:val="001D7F9E"/>
    <w:rsid w:val="003F62BC"/>
    <w:rsid w:val="004226D7"/>
    <w:rsid w:val="004412B8"/>
    <w:rsid w:val="004B1805"/>
    <w:rsid w:val="004C7D19"/>
    <w:rsid w:val="00572D04"/>
    <w:rsid w:val="006E7316"/>
    <w:rsid w:val="0071332A"/>
    <w:rsid w:val="00786B54"/>
    <w:rsid w:val="007C7FC1"/>
    <w:rsid w:val="007D6A4D"/>
    <w:rsid w:val="00844C8C"/>
    <w:rsid w:val="008815AB"/>
    <w:rsid w:val="008B6865"/>
    <w:rsid w:val="008E554E"/>
    <w:rsid w:val="008E7603"/>
    <w:rsid w:val="008E7654"/>
    <w:rsid w:val="00952E86"/>
    <w:rsid w:val="009834DF"/>
    <w:rsid w:val="009C3919"/>
    <w:rsid w:val="00A86F89"/>
    <w:rsid w:val="00AD48E3"/>
    <w:rsid w:val="00B103C3"/>
    <w:rsid w:val="00BA2B1E"/>
    <w:rsid w:val="00BA2EDE"/>
    <w:rsid w:val="00BD4478"/>
    <w:rsid w:val="00BE3E41"/>
    <w:rsid w:val="00C34A88"/>
    <w:rsid w:val="00C621DF"/>
    <w:rsid w:val="00CF4F8C"/>
    <w:rsid w:val="00DE779D"/>
    <w:rsid w:val="00E03721"/>
    <w:rsid w:val="00E66994"/>
    <w:rsid w:val="00EA614B"/>
    <w:rsid w:val="00EB3D06"/>
    <w:rsid w:val="00F03C1E"/>
    <w:rsid w:val="00F5675C"/>
    <w:rsid w:val="00F918FC"/>
    <w:rsid w:val="00FE76E4"/>
    <w:rsid w:val="00FF0023"/>
    <w:rsid w:val="00FF0E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14B"/>
    <w:pPr>
      <w:spacing w:after="200" w:line="276" w:lineRule="auto"/>
    </w:pPr>
    <w:rPr>
      <w:rFonts w:cs="Calibri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F62BC"/>
    <w:pPr>
      <w:keepNext/>
      <w:spacing w:after="0" w:line="240" w:lineRule="auto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F62BC"/>
    <w:pPr>
      <w:keepNext/>
      <w:spacing w:after="0" w:line="240" w:lineRule="auto"/>
      <w:jc w:val="center"/>
      <w:outlineLvl w:val="1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F62BC"/>
    <w:rPr>
      <w:rFonts w:ascii="Times New Roman" w:hAnsi="Times New Roman" w:cs="Times New Roman"/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3F62BC"/>
    <w:rPr>
      <w:rFonts w:ascii="Times New Roman" w:hAnsi="Times New Roman" w:cs="Times New Roman"/>
      <w:b/>
      <w:bCs/>
      <w:sz w:val="20"/>
      <w:szCs w:val="20"/>
    </w:rPr>
  </w:style>
  <w:style w:type="paragraph" w:customStyle="1" w:styleId="Default">
    <w:name w:val="Default"/>
    <w:uiPriority w:val="99"/>
    <w:rsid w:val="00E03721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ListParagraph">
    <w:name w:val="List Paragraph"/>
    <w:basedOn w:val="Normal"/>
    <w:uiPriority w:val="99"/>
    <w:qFormat/>
    <w:rsid w:val="009C3919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5980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25</TotalTime>
  <Pages>1</Pages>
  <Words>227</Words>
  <Characters>1297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Sharapova-NV</dc:creator>
  <cp:keywords/>
  <dc:description/>
  <cp:lastModifiedBy>1</cp:lastModifiedBy>
  <cp:revision>4</cp:revision>
  <cp:lastPrinted>2017-09-08T11:00:00Z</cp:lastPrinted>
  <dcterms:created xsi:type="dcterms:W3CDTF">2017-09-08T10:35:00Z</dcterms:created>
  <dcterms:modified xsi:type="dcterms:W3CDTF">2017-09-08T11:12:00Z</dcterms:modified>
</cp:coreProperties>
</file>