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06" w:rsidRPr="00C42F5F" w:rsidRDefault="00B16306" w:rsidP="00F00DAE">
      <w:pPr>
        <w:jc w:val="center"/>
        <w:rPr>
          <w:sz w:val="24"/>
          <w:szCs w:val="24"/>
        </w:rPr>
      </w:pPr>
      <w:r w:rsidRPr="00C143C8">
        <w:rPr>
          <w:color w:val="00000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66803440" r:id="rId6"/>
        </w:object>
      </w:r>
    </w:p>
    <w:p w:rsidR="00B16306" w:rsidRDefault="00B16306" w:rsidP="00C42F5F">
      <w:pPr>
        <w:jc w:val="center"/>
      </w:pPr>
    </w:p>
    <w:p w:rsidR="00B16306" w:rsidRDefault="00B16306" w:rsidP="00C42F5F"/>
    <w:p w:rsidR="00B16306" w:rsidRPr="00F00DAE" w:rsidRDefault="00B16306" w:rsidP="00C42F5F">
      <w:pPr>
        <w:pStyle w:val="Heading1"/>
        <w:rPr>
          <w:spacing w:val="20"/>
        </w:rPr>
      </w:pPr>
      <w:r w:rsidRPr="00F00DAE">
        <w:rPr>
          <w:spacing w:val="20"/>
        </w:rPr>
        <w:t>АДМИНИСТРАЦИЯ ВЫШНЕВОЛОЦКОГО   РАЙОНА</w:t>
      </w:r>
    </w:p>
    <w:p w:rsidR="00B16306" w:rsidRPr="00F00DAE" w:rsidRDefault="00B16306" w:rsidP="00C42F5F">
      <w:pPr>
        <w:pStyle w:val="Heading2"/>
        <w:pBdr>
          <w:bottom w:val="single" w:sz="12" w:space="1" w:color="auto"/>
        </w:pBdr>
        <w:jc w:val="center"/>
        <w:rPr>
          <w:sz w:val="28"/>
          <w:szCs w:val="28"/>
        </w:rPr>
      </w:pPr>
      <w:r w:rsidRPr="00F00DAE">
        <w:rPr>
          <w:sz w:val="28"/>
          <w:szCs w:val="28"/>
        </w:rPr>
        <w:t>Т В Е Р С К О Й    О Б Л А С Т И</w:t>
      </w:r>
    </w:p>
    <w:tbl>
      <w:tblPr>
        <w:tblW w:w="0" w:type="auto"/>
        <w:tblInd w:w="-106" w:type="dxa"/>
        <w:tblLayout w:type="fixed"/>
        <w:tblLook w:val="0000"/>
      </w:tblPr>
      <w:tblGrid>
        <w:gridCol w:w="2694"/>
        <w:gridCol w:w="2035"/>
        <w:gridCol w:w="1818"/>
        <w:gridCol w:w="2915"/>
      </w:tblGrid>
      <w:tr w:rsidR="00B16306" w:rsidRPr="00F00DAE">
        <w:tc>
          <w:tcPr>
            <w:tcW w:w="2694" w:type="dxa"/>
          </w:tcPr>
          <w:p w:rsidR="00B16306" w:rsidRPr="00F00DAE" w:rsidRDefault="00B16306" w:rsidP="006F59B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53" w:type="dxa"/>
            <w:gridSpan w:val="2"/>
          </w:tcPr>
          <w:p w:rsidR="00B16306" w:rsidRPr="00F00DAE" w:rsidRDefault="00B16306" w:rsidP="006F59B5">
            <w:pPr>
              <w:pStyle w:val="Heading3"/>
              <w:rPr>
                <w:b/>
                <w:bCs/>
                <w:sz w:val="28"/>
                <w:szCs w:val="28"/>
              </w:rPr>
            </w:pPr>
            <w:r w:rsidRPr="00F00DAE">
              <w:rPr>
                <w:b/>
                <w:bCs/>
                <w:sz w:val="28"/>
                <w:szCs w:val="28"/>
              </w:rPr>
              <w:t xml:space="preserve"> П О С Т А Н О В Л Е Н И Е</w:t>
            </w:r>
          </w:p>
        </w:tc>
        <w:tc>
          <w:tcPr>
            <w:tcW w:w="2915" w:type="dxa"/>
          </w:tcPr>
          <w:p w:rsidR="00B16306" w:rsidRPr="00F00DAE" w:rsidRDefault="00B16306" w:rsidP="006F59B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16306">
        <w:tc>
          <w:tcPr>
            <w:tcW w:w="2694" w:type="dxa"/>
          </w:tcPr>
          <w:p w:rsidR="00B16306" w:rsidRDefault="00B16306" w:rsidP="006F59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53" w:type="dxa"/>
            <w:gridSpan w:val="2"/>
          </w:tcPr>
          <w:p w:rsidR="00B16306" w:rsidRDefault="00B16306" w:rsidP="006F59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B16306" w:rsidRDefault="00B16306" w:rsidP="006F59B5">
            <w:pPr>
              <w:jc w:val="center"/>
              <w:rPr>
                <w:sz w:val="28"/>
                <w:szCs w:val="28"/>
              </w:rPr>
            </w:pPr>
          </w:p>
        </w:tc>
      </w:tr>
      <w:tr w:rsidR="00B16306">
        <w:tc>
          <w:tcPr>
            <w:tcW w:w="2694" w:type="dxa"/>
          </w:tcPr>
          <w:p w:rsidR="00B16306" w:rsidRDefault="00B16306" w:rsidP="006F59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01.09.2017 </w:t>
            </w:r>
          </w:p>
        </w:tc>
        <w:tc>
          <w:tcPr>
            <w:tcW w:w="3853" w:type="dxa"/>
            <w:gridSpan w:val="2"/>
          </w:tcPr>
          <w:p w:rsidR="00B16306" w:rsidRDefault="00B16306" w:rsidP="006F59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Вышний Волочек</w:t>
            </w:r>
          </w:p>
        </w:tc>
        <w:tc>
          <w:tcPr>
            <w:tcW w:w="2915" w:type="dxa"/>
          </w:tcPr>
          <w:p w:rsidR="00B16306" w:rsidRDefault="00B16306" w:rsidP="007C1D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№  145-1   </w:t>
            </w:r>
          </w:p>
        </w:tc>
      </w:tr>
      <w:tr w:rsidR="00B16306">
        <w:trPr>
          <w:trHeight w:val="591"/>
        </w:trPr>
        <w:tc>
          <w:tcPr>
            <w:tcW w:w="2694" w:type="dxa"/>
          </w:tcPr>
          <w:p w:rsidR="00B16306" w:rsidRDefault="00B16306" w:rsidP="006F59B5">
            <w:pPr>
              <w:rPr>
                <w:sz w:val="28"/>
                <w:szCs w:val="28"/>
              </w:rPr>
            </w:pPr>
          </w:p>
        </w:tc>
        <w:tc>
          <w:tcPr>
            <w:tcW w:w="3853" w:type="dxa"/>
            <w:gridSpan w:val="2"/>
          </w:tcPr>
          <w:p w:rsidR="00B16306" w:rsidRDefault="00B16306" w:rsidP="006F59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B16306" w:rsidRDefault="00B16306" w:rsidP="006F59B5">
            <w:pPr>
              <w:jc w:val="right"/>
              <w:rPr>
                <w:sz w:val="28"/>
                <w:szCs w:val="28"/>
              </w:rPr>
            </w:pPr>
          </w:p>
        </w:tc>
      </w:tr>
      <w:tr w:rsidR="00B16306">
        <w:tc>
          <w:tcPr>
            <w:tcW w:w="6547" w:type="dxa"/>
            <w:gridSpan w:val="3"/>
          </w:tcPr>
          <w:p w:rsidR="00B16306" w:rsidRDefault="00B16306" w:rsidP="00D82EC7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 внесении изменений в постановление главы Вышневолоцкого района от 10.08.2017   № 132</w:t>
            </w:r>
          </w:p>
        </w:tc>
        <w:tc>
          <w:tcPr>
            <w:tcW w:w="2915" w:type="dxa"/>
          </w:tcPr>
          <w:p w:rsidR="00B16306" w:rsidRDefault="00B16306" w:rsidP="006F59B5">
            <w:pPr>
              <w:jc w:val="right"/>
              <w:rPr>
                <w:sz w:val="28"/>
                <w:szCs w:val="28"/>
              </w:rPr>
            </w:pPr>
          </w:p>
        </w:tc>
      </w:tr>
      <w:tr w:rsidR="00B16306">
        <w:tc>
          <w:tcPr>
            <w:tcW w:w="4729" w:type="dxa"/>
            <w:gridSpan w:val="2"/>
          </w:tcPr>
          <w:p w:rsidR="00B16306" w:rsidRDefault="00B16306" w:rsidP="006F59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18" w:type="dxa"/>
          </w:tcPr>
          <w:p w:rsidR="00B16306" w:rsidRDefault="00B16306" w:rsidP="006F59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B16306" w:rsidRDefault="00B16306" w:rsidP="006F59B5">
            <w:pPr>
              <w:jc w:val="right"/>
              <w:rPr>
                <w:sz w:val="28"/>
                <w:szCs w:val="28"/>
              </w:rPr>
            </w:pPr>
          </w:p>
        </w:tc>
      </w:tr>
    </w:tbl>
    <w:p w:rsidR="00B16306" w:rsidRDefault="00B16306" w:rsidP="00C42F5F">
      <w:pPr>
        <w:pStyle w:val="BodyTextIndent"/>
        <w:ind w:firstLine="0"/>
        <w:jc w:val="both"/>
        <w:rPr>
          <w:sz w:val="28"/>
          <w:szCs w:val="28"/>
        </w:rPr>
      </w:pPr>
    </w:p>
    <w:p w:rsidR="00B16306" w:rsidRPr="0006561F" w:rsidRDefault="00B16306" w:rsidP="00C42F5F">
      <w:pPr>
        <w:jc w:val="both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4"/>
          <w:szCs w:val="24"/>
        </w:rPr>
        <w:t xml:space="preserve">В связи с организационно-штатными изменениями, </w:t>
      </w:r>
    </w:p>
    <w:p w:rsidR="00B16306" w:rsidRPr="00D170D9" w:rsidRDefault="00B16306" w:rsidP="00C42F5F">
      <w:pPr>
        <w:pStyle w:val="BodyTextIndent"/>
        <w:ind w:firstLine="0"/>
        <w:jc w:val="both"/>
        <w:rPr>
          <w:sz w:val="24"/>
          <w:szCs w:val="24"/>
        </w:rPr>
      </w:pPr>
    </w:p>
    <w:p w:rsidR="00B16306" w:rsidRPr="00D170D9" w:rsidRDefault="00B16306" w:rsidP="00C42F5F">
      <w:pPr>
        <w:pStyle w:val="BodyTextIndent"/>
        <w:ind w:firstLine="0"/>
        <w:jc w:val="center"/>
        <w:rPr>
          <w:sz w:val="24"/>
          <w:szCs w:val="24"/>
        </w:rPr>
      </w:pPr>
    </w:p>
    <w:p w:rsidR="00B16306" w:rsidRPr="00D170D9" w:rsidRDefault="00B16306" w:rsidP="00C42F5F">
      <w:pPr>
        <w:pStyle w:val="BodyTextIndent"/>
        <w:ind w:firstLine="0"/>
        <w:jc w:val="center"/>
        <w:rPr>
          <w:sz w:val="24"/>
          <w:szCs w:val="24"/>
        </w:rPr>
      </w:pPr>
      <w:r w:rsidRPr="00D170D9">
        <w:rPr>
          <w:sz w:val="24"/>
          <w:szCs w:val="24"/>
        </w:rPr>
        <w:t>П О С Т А Н О В Л Я Ю:</w:t>
      </w:r>
    </w:p>
    <w:p w:rsidR="00B16306" w:rsidRPr="00055157" w:rsidRDefault="00B16306" w:rsidP="00C42F5F">
      <w:pPr>
        <w:pStyle w:val="BodyTextIndent"/>
        <w:ind w:firstLine="0"/>
        <w:jc w:val="center"/>
        <w:rPr>
          <w:sz w:val="24"/>
          <w:szCs w:val="24"/>
        </w:rPr>
      </w:pPr>
    </w:p>
    <w:p w:rsidR="00B16306" w:rsidRPr="007C1D8E" w:rsidRDefault="00B16306" w:rsidP="00C42F5F">
      <w:pPr>
        <w:pStyle w:val="BodyTextIndent"/>
        <w:numPr>
          <w:ilvl w:val="0"/>
          <w:numId w:val="1"/>
        </w:numPr>
        <w:tabs>
          <w:tab w:val="num" w:pos="0"/>
        </w:tabs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Внести в постановление главы Вышневолоцкого района от 10.08.2017   № 132 «</w:t>
      </w:r>
      <w:r w:rsidRPr="00D170D9">
        <w:rPr>
          <w:sz w:val="24"/>
          <w:szCs w:val="24"/>
        </w:rPr>
        <w:t xml:space="preserve">Об образовании комиссии </w:t>
      </w:r>
      <w:r>
        <w:rPr>
          <w:sz w:val="24"/>
          <w:szCs w:val="24"/>
        </w:rPr>
        <w:t>по проверке готовности предприятий, обслуживающих муниципальные энергоснабжающие объекты, к работе в осенне-зимний период 2017-2018 годов» следующие</w:t>
      </w:r>
      <w:r w:rsidRPr="00F57D08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изменения:</w:t>
      </w:r>
    </w:p>
    <w:p w:rsidR="00B16306" w:rsidRPr="00055157" w:rsidRDefault="00B16306" w:rsidP="007C1D8E">
      <w:pPr>
        <w:pStyle w:val="BodyTextIndent"/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>- исключить из состава Комиссии по проверке готовности предприятий, обслуживающих муниципальные энергоснабжающие объекты, к работе в осенне-зимний период 2017-2018 годов (далее Комиссия) члена комиссии</w:t>
      </w:r>
      <w:r w:rsidRPr="00055157">
        <w:rPr>
          <w:sz w:val="24"/>
          <w:szCs w:val="24"/>
        </w:rPr>
        <w:t xml:space="preserve"> Иргискин</w:t>
      </w:r>
      <w:r>
        <w:rPr>
          <w:sz w:val="24"/>
          <w:szCs w:val="24"/>
        </w:rPr>
        <w:t xml:space="preserve">а </w:t>
      </w:r>
      <w:r w:rsidRPr="00055157">
        <w:rPr>
          <w:sz w:val="24"/>
          <w:szCs w:val="24"/>
        </w:rPr>
        <w:t>А.В.</w:t>
      </w:r>
      <w:r>
        <w:rPr>
          <w:sz w:val="24"/>
          <w:szCs w:val="24"/>
        </w:rPr>
        <w:t>,</w:t>
      </w:r>
      <w:r w:rsidRPr="00055157">
        <w:rPr>
          <w:sz w:val="24"/>
          <w:szCs w:val="24"/>
        </w:rPr>
        <w:t xml:space="preserve">  заместител</w:t>
      </w:r>
      <w:r>
        <w:rPr>
          <w:sz w:val="24"/>
          <w:szCs w:val="24"/>
        </w:rPr>
        <w:t>я</w:t>
      </w:r>
      <w:r w:rsidRPr="00055157">
        <w:rPr>
          <w:sz w:val="24"/>
          <w:szCs w:val="24"/>
        </w:rPr>
        <w:t xml:space="preserve"> главы администрации Вышневолоцкого района,</w:t>
      </w:r>
    </w:p>
    <w:p w:rsidR="00B16306" w:rsidRDefault="00B16306" w:rsidP="00C42F5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0551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включить в состав Комиссии члена комиссии Шарапову Н.В. - </w:t>
      </w:r>
      <w:r w:rsidRPr="00055157">
        <w:rPr>
          <w:sz w:val="24"/>
          <w:szCs w:val="24"/>
        </w:rPr>
        <w:t>заместител</w:t>
      </w:r>
      <w:r>
        <w:rPr>
          <w:sz w:val="24"/>
          <w:szCs w:val="24"/>
        </w:rPr>
        <w:t>я</w:t>
      </w:r>
      <w:r w:rsidRPr="00055157">
        <w:rPr>
          <w:sz w:val="24"/>
          <w:szCs w:val="24"/>
        </w:rPr>
        <w:t xml:space="preserve"> главы администрации Вышневолоцкого района</w:t>
      </w:r>
      <w:r>
        <w:rPr>
          <w:sz w:val="24"/>
          <w:szCs w:val="24"/>
        </w:rPr>
        <w:t>.</w:t>
      </w:r>
    </w:p>
    <w:p w:rsidR="00B16306" w:rsidRDefault="00B16306" w:rsidP="00C42F5F">
      <w:pPr>
        <w:ind w:firstLine="720"/>
        <w:jc w:val="both"/>
        <w:rPr>
          <w:sz w:val="24"/>
          <w:szCs w:val="24"/>
        </w:rPr>
      </w:pPr>
    </w:p>
    <w:p w:rsidR="00B16306" w:rsidRPr="00055157" w:rsidRDefault="00B16306" w:rsidP="00C42F5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055157">
        <w:rPr>
          <w:sz w:val="24"/>
          <w:szCs w:val="24"/>
        </w:rPr>
        <w:t xml:space="preserve">Настоящее постановление вступает в силу со дня его подписания и подлежит опубликованию в газете «Муниципальный вестник. Вышневолоцкий район», а так же </w:t>
      </w:r>
      <w:r>
        <w:rPr>
          <w:sz w:val="24"/>
          <w:szCs w:val="24"/>
        </w:rPr>
        <w:t xml:space="preserve">подлежат </w:t>
      </w:r>
      <w:r w:rsidRPr="00055157">
        <w:rPr>
          <w:sz w:val="24"/>
          <w:szCs w:val="24"/>
        </w:rPr>
        <w:t>размещению на официальном сайте муниципального образования «Вышневолоцкий район» в сети «Интернет».</w:t>
      </w:r>
    </w:p>
    <w:p w:rsidR="00B16306" w:rsidRPr="00055157" w:rsidRDefault="00B16306" w:rsidP="00C42F5F">
      <w:pPr>
        <w:jc w:val="both"/>
        <w:rPr>
          <w:sz w:val="24"/>
          <w:szCs w:val="24"/>
        </w:rPr>
      </w:pPr>
    </w:p>
    <w:p w:rsidR="00B16306" w:rsidRDefault="00B16306" w:rsidP="00C42F5F">
      <w:pPr>
        <w:jc w:val="both"/>
        <w:rPr>
          <w:sz w:val="24"/>
          <w:szCs w:val="24"/>
        </w:rPr>
      </w:pPr>
    </w:p>
    <w:p w:rsidR="00B16306" w:rsidRPr="00055157" w:rsidRDefault="00B16306" w:rsidP="00C42F5F">
      <w:pPr>
        <w:jc w:val="both"/>
        <w:rPr>
          <w:sz w:val="24"/>
          <w:szCs w:val="24"/>
        </w:rPr>
      </w:pPr>
    </w:p>
    <w:p w:rsidR="00B16306" w:rsidRDefault="00B16306" w:rsidP="00C42F5F">
      <w:pPr>
        <w:shd w:val="clear" w:color="auto" w:fill="FFFFFF"/>
        <w:tabs>
          <w:tab w:val="left" w:pos="9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И.о. главы Вышневолоцкого района,</w:t>
      </w:r>
    </w:p>
    <w:p w:rsidR="00B16306" w:rsidRDefault="00B16306" w:rsidP="00C42F5F">
      <w:pPr>
        <w:shd w:val="clear" w:color="auto" w:fill="FFFFFF"/>
        <w:tabs>
          <w:tab w:val="left" w:pos="9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Первый заместитель главы </w:t>
      </w:r>
    </w:p>
    <w:p w:rsidR="00B16306" w:rsidRDefault="00B16306" w:rsidP="00C42F5F">
      <w:pPr>
        <w:shd w:val="clear" w:color="auto" w:fill="FFFFFF"/>
        <w:tabs>
          <w:tab w:val="left" w:pos="960"/>
        </w:tabs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Вышневолоцкого района                                                               С.П. Петров</w:t>
      </w:r>
    </w:p>
    <w:p w:rsidR="00B16306" w:rsidRPr="00055157" w:rsidRDefault="00B16306" w:rsidP="00C42F5F">
      <w:pPr>
        <w:pStyle w:val="BodyTextIndent"/>
        <w:ind w:firstLine="0"/>
        <w:rPr>
          <w:sz w:val="24"/>
          <w:szCs w:val="24"/>
        </w:rPr>
      </w:pPr>
    </w:p>
    <w:p w:rsidR="00B16306" w:rsidRDefault="00B16306" w:rsidP="00C42F5F">
      <w:pPr>
        <w:pStyle w:val="BodyTextIndent"/>
        <w:ind w:firstLine="0"/>
        <w:rPr>
          <w:sz w:val="28"/>
          <w:szCs w:val="28"/>
        </w:rPr>
      </w:pPr>
    </w:p>
    <w:p w:rsidR="00B16306" w:rsidRDefault="00B16306" w:rsidP="00C42F5F">
      <w:pPr>
        <w:pStyle w:val="BodyTextIndent"/>
        <w:ind w:firstLine="0"/>
        <w:rPr>
          <w:sz w:val="28"/>
          <w:szCs w:val="28"/>
        </w:rPr>
      </w:pPr>
    </w:p>
    <w:p w:rsidR="00B16306" w:rsidRDefault="00B16306"/>
    <w:p w:rsidR="00B16306" w:rsidRPr="00F9150F" w:rsidRDefault="00B16306" w:rsidP="00F9150F"/>
    <w:p w:rsidR="00B16306" w:rsidRDefault="00B16306" w:rsidP="00F9150F"/>
    <w:p w:rsidR="00B16306" w:rsidRDefault="00B16306" w:rsidP="00F9150F"/>
    <w:p w:rsidR="00B16306" w:rsidRDefault="00B16306" w:rsidP="00F9150F"/>
    <w:p w:rsidR="00B16306" w:rsidRDefault="00B16306" w:rsidP="00F9150F"/>
    <w:p w:rsidR="00B16306" w:rsidRDefault="00B16306" w:rsidP="00F9150F"/>
    <w:sectPr w:rsidR="00B16306" w:rsidSect="00F00DAE">
      <w:pgSz w:w="11906" w:h="16838"/>
      <w:pgMar w:top="51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056BE"/>
    <w:multiLevelType w:val="hybridMultilevel"/>
    <w:tmpl w:val="2AE270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8D3462"/>
    <w:multiLevelType w:val="hybridMultilevel"/>
    <w:tmpl w:val="A704CD48"/>
    <w:lvl w:ilvl="0" w:tplc="F97217C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2F5F"/>
    <w:rsid w:val="00055157"/>
    <w:rsid w:val="0006561F"/>
    <w:rsid w:val="000A115B"/>
    <w:rsid w:val="000E1B39"/>
    <w:rsid w:val="000E33CA"/>
    <w:rsid w:val="0013024E"/>
    <w:rsid w:val="001502FE"/>
    <w:rsid w:val="001C7364"/>
    <w:rsid w:val="00227197"/>
    <w:rsid w:val="00275C32"/>
    <w:rsid w:val="002909C9"/>
    <w:rsid w:val="002B1C82"/>
    <w:rsid w:val="002C7A53"/>
    <w:rsid w:val="002F2EE8"/>
    <w:rsid w:val="00402D48"/>
    <w:rsid w:val="004A6AAB"/>
    <w:rsid w:val="0057397A"/>
    <w:rsid w:val="0069570A"/>
    <w:rsid w:val="006F59B5"/>
    <w:rsid w:val="00747509"/>
    <w:rsid w:val="007C1D8E"/>
    <w:rsid w:val="008048F8"/>
    <w:rsid w:val="00870FC0"/>
    <w:rsid w:val="008F741A"/>
    <w:rsid w:val="009B67EE"/>
    <w:rsid w:val="00A14D35"/>
    <w:rsid w:val="00B16306"/>
    <w:rsid w:val="00B5401D"/>
    <w:rsid w:val="00C143C8"/>
    <w:rsid w:val="00C305F1"/>
    <w:rsid w:val="00C42F5F"/>
    <w:rsid w:val="00CA132C"/>
    <w:rsid w:val="00CA61B4"/>
    <w:rsid w:val="00CB356C"/>
    <w:rsid w:val="00CC6419"/>
    <w:rsid w:val="00CD3759"/>
    <w:rsid w:val="00CD7506"/>
    <w:rsid w:val="00D170D9"/>
    <w:rsid w:val="00D443C2"/>
    <w:rsid w:val="00D82EC7"/>
    <w:rsid w:val="00E65E04"/>
    <w:rsid w:val="00E7347F"/>
    <w:rsid w:val="00EB12B1"/>
    <w:rsid w:val="00F00DAE"/>
    <w:rsid w:val="00F57D08"/>
    <w:rsid w:val="00F913B3"/>
    <w:rsid w:val="00F9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F5F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42F5F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0E1B3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42F5F"/>
    <w:pPr>
      <w:keepNext/>
      <w:jc w:val="center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2F5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E1B3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42F5F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C42F5F"/>
    <w:pPr>
      <w:ind w:firstLine="1134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42F5F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F915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9150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F00DAE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</TotalTime>
  <Pages>1</Pages>
  <Words>218</Words>
  <Characters>1246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Василевская-ЕГ</dc:creator>
  <cp:keywords/>
  <dc:description/>
  <cp:lastModifiedBy>1</cp:lastModifiedBy>
  <cp:revision>6</cp:revision>
  <cp:lastPrinted>2017-09-13T07:12:00Z</cp:lastPrinted>
  <dcterms:created xsi:type="dcterms:W3CDTF">2017-09-12T06:00:00Z</dcterms:created>
  <dcterms:modified xsi:type="dcterms:W3CDTF">2017-09-13T07:24:00Z</dcterms:modified>
</cp:coreProperties>
</file>