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823" w:rsidRDefault="00FA6823" w:rsidP="00E9130F">
      <w:pPr>
        <w:tabs>
          <w:tab w:val="left" w:pos="0"/>
        </w:tabs>
        <w:spacing w:after="0" w:line="240" w:lineRule="auto"/>
        <w:ind w:left="-142" w:firstLine="426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69.2pt;margin-top:-6.5pt;width:155.25pt;height:51pt;z-index:251658240;visibility:visible" strokecolor="white">
            <v:textbox>
              <w:txbxContent>
                <w:p w:rsidR="00FA6823" w:rsidRPr="0049503A" w:rsidRDefault="00FA6823" w:rsidP="00E9130F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Pr="00207567">
        <w:rPr>
          <w:rFonts w:ascii="Times New Roman" w:hAnsi="Times New Roman" w:cs="Times New Roman"/>
          <w:sz w:val="18"/>
          <w:szCs w:val="1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63.75pt" o:ole="">
            <v:imagedata r:id="rId7" o:title=""/>
          </v:shape>
          <o:OLEObject Type="Embed" ProgID="Word.Picture.8" ShapeID="_x0000_i1025" DrawAspect="Content" ObjectID="_1565528529" r:id="rId8"/>
        </w:object>
      </w:r>
    </w:p>
    <w:p w:rsidR="00FA6823" w:rsidRDefault="00FA6823" w:rsidP="00E9130F">
      <w:pPr>
        <w:tabs>
          <w:tab w:val="left" w:pos="0"/>
        </w:tabs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823" w:rsidRPr="00915A5C" w:rsidRDefault="00FA6823" w:rsidP="00E9130F">
      <w:pPr>
        <w:tabs>
          <w:tab w:val="left" w:pos="0"/>
        </w:tabs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A5C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FA6823" w:rsidRPr="00915A5C" w:rsidRDefault="00FA6823" w:rsidP="00E9130F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A5C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FA6823" w:rsidRDefault="00FA6823" w:rsidP="00E9130F">
      <w:pPr>
        <w:pStyle w:val="Heading2"/>
        <w:suppressAutoHyphens/>
        <w:spacing w:before="0" w:after="0"/>
        <w:jc w:val="center"/>
        <w:rPr>
          <w:rFonts w:ascii="Times New Roman" w:hAnsi="Times New Roman" w:cs="Times New Roman"/>
          <w:i w:val="0"/>
          <w:iCs w:val="0"/>
        </w:rPr>
      </w:pPr>
    </w:p>
    <w:p w:rsidR="00FA6823" w:rsidRDefault="00FA6823" w:rsidP="00E9130F">
      <w:pPr>
        <w:pStyle w:val="Heading2"/>
        <w:suppressAutoHyphens/>
        <w:spacing w:before="0" w:after="0"/>
        <w:jc w:val="center"/>
        <w:rPr>
          <w:rFonts w:ascii="Times New Roman" w:hAnsi="Times New Roman" w:cs="Times New Roman"/>
          <w:i w:val="0"/>
          <w:iCs w:val="0"/>
        </w:rPr>
      </w:pPr>
      <w:r w:rsidRPr="00915A5C">
        <w:rPr>
          <w:rFonts w:ascii="Times New Roman" w:hAnsi="Times New Roman" w:cs="Times New Roman"/>
          <w:i w:val="0"/>
          <w:iCs w:val="0"/>
        </w:rPr>
        <w:t>ПОСТАНОВЛЕНИЕ</w:t>
      </w:r>
    </w:p>
    <w:p w:rsidR="00FA6823" w:rsidRDefault="00FA6823" w:rsidP="00E9130F">
      <w:pPr>
        <w:pStyle w:val="Heading2"/>
        <w:tabs>
          <w:tab w:val="center" w:pos="5017"/>
          <w:tab w:val="right" w:pos="10034"/>
        </w:tabs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</w:rPr>
      </w:pPr>
    </w:p>
    <w:p w:rsidR="00FA6823" w:rsidRPr="00E9130F" w:rsidRDefault="00FA6823" w:rsidP="00E9130F">
      <w:pPr>
        <w:pStyle w:val="Heading2"/>
        <w:tabs>
          <w:tab w:val="center" w:pos="5017"/>
          <w:tab w:val="right" w:pos="10034"/>
        </w:tabs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t>29.08.2017</w:t>
      </w:r>
      <w:r w:rsidRPr="005D5E8B">
        <w:rPr>
          <w:rFonts w:ascii="Times New Roman" w:hAnsi="Times New Roman" w:cs="Times New Roman"/>
          <w:b w:val="0"/>
          <w:bCs w:val="0"/>
          <w:i w:val="0"/>
          <w:iCs w:val="0"/>
        </w:rPr>
        <w:tab/>
        <w:t>г. Вышний Волочек</w:t>
      </w:r>
      <w:r>
        <w:rPr>
          <w:rFonts w:ascii="Times New Roman" w:hAnsi="Times New Roman" w:cs="Times New Roman"/>
          <w:b w:val="0"/>
          <w:bCs w:val="0"/>
          <w:i w:val="0"/>
          <w:iCs w:val="0"/>
        </w:rPr>
        <w:tab/>
        <w:t>№ 144</w:t>
      </w:r>
    </w:p>
    <w:tbl>
      <w:tblPr>
        <w:tblW w:w="0" w:type="auto"/>
        <w:tblInd w:w="-106" w:type="dxa"/>
        <w:tblLook w:val="00A0"/>
      </w:tblPr>
      <w:tblGrid>
        <w:gridCol w:w="6204"/>
      </w:tblGrid>
      <w:tr w:rsidR="00FA6823" w:rsidRPr="003D717B">
        <w:trPr>
          <w:trHeight w:val="1599"/>
        </w:trPr>
        <w:tc>
          <w:tcPr>
            <w:tcW w:w="6204" w:type="dxa"/>
          </w:tcPr>
          <w:p w:rsidR="00FA6823" w:rsidRDefault="00FA6823" w:rsidP="003D7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6823" w:rsidRPr="003D717B" w:rsidRDefault="00FA6823" w:rsidP="003D7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717B">
              <w:rPr>
                <w:rFonts w:ascii="Times New Roman" w:hAnsi="Times New Roman" w:cs="Times New Roman"/>
                <w:sz w:val="26"/>
                <w:szCs w:val="26"/>
              </w:rPr>
              <w:t>О внесении изменений в муниципальную программу муниципального образования Вышневолоцкий рай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он </w:t>
            </w:r>
            <w:r w:rsidRPr="003D717B">
              <w:rPr>
                <w:rFonts w:ascii="Times New Roman" w:hAnsi="Times New Roman" w:cs="Times New Roman"/>
                <w:sz w:val="26"/>
                <w:szCs w:val="26"/>
              </w:rPr>
              <w:t>Тверской области «Молодежь Вышневолоцкого района Тверской области на 2014 – 2019 годы»</w:t>
            </w:r>
          </w:p>
        </w:tc>
      </w:tr>
    </w:tbl>
    <w:p w:rsidR="00FA6823" w:rsidRDefault="00FA6823" w:rsidP="00F63296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A6823" w:rsidRPr="008D4557" w:rsidRDefault="00FA6823" w:rsidP="00F63296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 постановлением администрации Вышневолоцкого района от 14.08.2013 № 696 «О порядке принятия решений о разработке муниципальных программ, формирования, реализации и проведении оценки эффективности реализации муниципальных программ муниципального образования Вышневолоцкий район Тверской области (с изменениями от 05.09.2014 г. № 475, от 10.02.2016 г. № 41, от 13.04.2017 №58), Уставом муниципального образования Вышневолоцкий район Тверской области, распоряжением администрации Вышневолоцкого района от 09.09.2013 № 286-1р «О перечне муниципальных программ муниципального образования Вышневолоцкий район Тверской области (с изменениями от 25.12.2013 № 433-р, от 15.08.2014 № 232-р, от 11.09.2014 № 254-р, от 25.09.2015 № 356-р, от 11.02.2016 № 87-р)</w:t>
      </w:r>
    </w:p>
    <w:p w:rsidR="00FA6823" w:rsidRDefault="00FA6823" w:rsidP="00C84C8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84C83">
        <w:rPr>
          <w:rFonts w:ascii="Times New Roman" w:hAnsi="Times New Roman" w:cs="Times New Roman"/>
          <w:b/>
          <w:bCs/>
          <w:sz w:val="26"/>
          <w:szCs w:val="26"/>
        </w:rPr>
        <w:t>ПОСТАНОВЛЯЮ:</w:t>
      </w:r>
    </w:p>
    <w:p w:rsidR="00FA6823" w:rsidRDefault="00FA6823" w:rsidP="00FC5114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Внести в </w:t>
      </w:r>
      <w:r w:rsidRPr="003D717B">
        <w:rPr>
          <w:rFonts w:ascii="Times New Roman" w:hAnsi="Times New Roman" w:cs="Times New Roman"/>
          <w:sz w:val="26"/>
          <w:szCs w:val="26"/>
        </w:rPr>
        <w:t>муниципальную программу муниципальног</w:t>
      </w:r>
      <w:r>
        <w:rPr>
          <w:rFonts w:ascii="Times New Roman" w:hAnsi="Times New Roman" w:cs="Times New Roman"/>
          <w:sz w:val="26"/>
          <w:szCs w:val="26"/>
        </w:rPr>
        <w:t xml:space="preserve">о образования </w:t>
      </w:r>
      <w:r w:rsidRPr="003D717B">
        <w:rPr>
          <w:rFonts w:ascii="Times New Roman" w:hAnsi="Times New Roman" w:cs="Times New Roman"/>
          <w:sz w:val="26"/>
          <w:szCs w:val="26"/>
        </w:rPr>
        <w:t>Вышнево</w:t>
      </w:r>
      <w:r>
        <w:rPr>
          <w:rFonts w:ascii="Times New Roman" w:hAnsi="Times New Roman" w:cs="Times New Roman"/>
          <w:sz w:val="26"/>
          <w:szCs w:val="26"/>
        </w:rPr>
        <w:t xml:space="preserve">лоцкий район Тверской области </w:t>
      </w:r>
      <w:r w:rsidRPr="003D717B">
        <w:rPr>
          <w:rFonts w:ascii="Times New Roman" w:hAnsi="Times New Roman" w:cs="Times New Roman"/>
          <w:sz w:val="26"/>
          <w:szCs w:val="26"/>
        </w:rPr>
        <w:t>«Молодежь Вышневолоцкого района Тверской области на 2014 – 2019 годы»</w:t>
      </w:r>
      <w:r>
        <w:rPr>
          <w:rFonts w:ascii="Times New Roman" w:hAnsi="Times New Roman" w:cs="Times New Roman"/>
          <w:sz w:val="26"/>
          <w:szCs w:val="26"/>
        </w:rPr>
        <w:t xml:space="preserve">, утвержденную постановлением администрации Вышневолоцкого района </w:t>
      </w:r>
      <w:r w:rsidRPr="005A76E1">
        <w:rPr>
          <w:rFonts w:ascii="Times New Roman" w:hAnsi="Times New Roman" w:cs="Times New Roman"/>
          <w:sz w:val="26"/>
          <w:szCs w:val="26"/>
        </w:rPr>
        <w:t>от 30.10.2013 № 926 «Об утверждении муниципальной программы муниципального образования Вышневолоцкий район Тверской области «Молодежь Вышневолоцкого района Тверской области на 2014 – 2019 годы»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D7834">
        <w:rPr>
          <w:rFonts w:ascii="Times New Roman" w:hAnsi="Times New Roman" w:cs="Times New Roman"/>
          <w:sz w:val="26"/>
          <w:szCs w:val="26"/>
        </w:rPr>
        <w:t>(с изменениями от 05.03.2014 № 127-1, от 21.07.2014 № 383, от 05.12.2014г. № 620-1, от 29.12.2014 № 684-1, от 05.08.2015 № 448, от 18.12.2015 № 652</w:t>
      </w:r>
      <w:r>
        <w:rPr>
          <w:rFonts w:ascii="Times New Roman" w:hAnsi="Times New Roman" w:cs="Times New Roman"/>
          <w:sz w:val="26"/>
          <w:szCs w:val="26"/>
        </w:rPr>
        <w:t>, от 07.06.2016 № 187, от 10.08.2016 № 271, от 08.11.2016 № 323, от 14.12.2016 № 346, от 29.03.2017 № 39, от 03.07.2017 № 106</w:t>
      </w:r>
      <w:r w:rsidRPr="00AD7834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(далее - постановление) следующие изменения:</w:t>
      </w:r>
    </w:p>
    <w:p w:rsidR="00FA6823" w:rsidRPr="00C917AF" w:rsidRDefault="00FA6823" w:rsidP="00C917AF">
      <w:pPr>
        <w:pStyle w:val="ListParagraph"/>
        <w:numPr>
          <w:ilvl w:val="1"/>
          <w:numId w:val="3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17AF">
        <w:rPr>
          <w:rFonts w:ascii="Times New Roman" w:hAnsi="Times New Roman" w:cs="Times New Roman"/>
          <w:sz w:val="26"/>
          <w:szCs w:val="26"/>
        </w:rPr>
        <w:t>В паспорте Программы:</w:t>
      </w:r>
    </w:p>
    <w:p w:rsidR="00FA6823" w:rsidRDefault="00FA6823" w:rsidP="00C917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17AF">
        <w:rPr>
          <w:rFonts w:ascii="Times New Roman" w:hAnsi="Times New Roman" w:cs="Times New Roman"/>
          <w:sz w:val="26"/>
          <w:szCs w:val="26"/>
        </w:rPr>
        <w:t>- в строку «Подпрограммы» добавить «</w:t>
      </w:r>
      <w:r>
        <w:rPr>
          <w:rFonts w:ascii="Times New Roman" w:hAnsi="Times New Roman" w:cs="Times New Roman"/>
          <w:sz w:val="26"/>
          <w:szCs w:val="26"/>
        </w:rPr>
        <w:t xml:space="preserve">Подпрограмма 2 </w:t>
      </w:r>
      <w:r w:rsidRPr="00655B2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92F43">
        <w:rPr>
          <w:rFonts w:ascii="Times New Roman" w:hAnsi="Times New Roman" w:cs="Times New Roman"/>
          <w:sz w:val="26"/>
          <w:szCs w:val="26"/>
        </w:rPr>
        <w:t>Обеспечение жильём молодых семей на территории муниципального образования  Вышневолоцкий район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FA6823" w:rsidRPr="00C917AF" w:rsidRDefault="00FA6823" w:rsidP="00C917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17AF">
        <w:rPr>
          <w:rFonts w:ascii="Times New Roman" w:hAnsi="Times New Roman" w:cs="Times New Roman"/>
          <w:sz w:val="26"/>
          <w:szCs w:val="26"/>
        </w:rPr>
        <w:t>- строку «Объемы и источники финансирования муниципальной программы по годам ее реализации в разрезе подпрограмм» изложить в следующей редакции:</w:t>
      </w:r>
    </w:p>
    <w:p w:rsidR="00FA6823" w:rsidRPr="004C048E" w:rsidRDefault="00FA6823" w:rsidP="00C917AF">
      <w:pPr>
        <w:suppressAutoHyphens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68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3697"/>
        <w:gridCol w:w="6648"/>
      </w:tblGrid>
      <w:tr w:rsidR="00FA6823" w:rsidRPr="00470B20">
        <w:trPr>
          <w:cantSplit/>
          <w:trHeight w:val="2051"/>
        </w:trPr>
        <w:tc>
          <w:tcPr>
            <w:tcW w:w="3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823" w:rsidRPr="00A566B7" w:rsidRDefault="00FA6823" w:rsidP="00E9130F">
            <w:pPr>
              <w:pStyle w:val="ConsPlusCell"/>
              <w:rPr>
                <w:sz w:val="26"/>
                <w:szCs w:val="26"/>
                <w:highlight w:val="red"/>
              </w:rPr>
            </w:pPr>
            <w:r w:rsidRPr="001E4C5A">
              <w:rPr>
                <w:sz w:val="26"/>
                <w:szCs w:val="26"/>
              </w:rPr>
              <w:t>Объемы и источники финансирования муниципальной программы по годам ее реализации в разрезе подпрограмм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823" w:rsidRPr="00470B20" w:rsidRDefault="00FA6823" w:rsidP="00E9130F">
            <w:pPr>
              <w:pStyle w:val="ConsPlusCell"/>
              <w:rPr>
                <w:sz w:val="26"/>
                <w:szCs w:val="26"/>
              </w:rPr>
            </w:pPr>
            <w:r w:rsidRPr="00470B20">
              <w:rPr>
                <w:sz w:val="26"/>
                <w:szCs w:val="26"/>
              </w:rPr>
              <w:t>Общий объем финансирования программы на 2014–</w:t>
            </w:r>
            <w:r>
              <w:rPr>
                <w:sz w:val="26"/>
                <w:szCs w:val="26"/>
              </w:rPr>
              <w:t>2019</w:t>
            </w:r>
            <w:r w:rsidRPr="00470B20">
              <w:rPr>
                <w:sz w:val="26"/>
                <w:szCs w:val="26"/>
              </w:rPr>
              <w:t xml:space="preserve"> годы –</w:t>
            </w:r>
            <w:r>
              <w:rPr>
                <w:sz w:val="26"/>
                <w:szCs w:val="26"/>
              </w:rPr>
              <w:t xml:space="preserve">1592955,66 руб. </w:t>
            </w:r>
            <w:r w:rsidRPr="00470B20">
              <w:rPr>
                <w:sz w:val="26"/>
                <w:szCs w:val="26"/>
              </w:rPr>
              <w:t xml:space="preserve"> осуществляется из бюджета муниципального образования Вышневолоцкий район Тверской области, в том числе:</w:t>
            </w:r>
          </w:p>
          <w:tbl>
            <w:tblPr>
              <w:tblW w:w="0" w:type="auto"/>
              <w:tblLayout w:type="fixed"/>
              <w:tblLook w:val="00A0"/>
            </w:tblPr>
            <w:tblGrid>
              <w:gridCol w:w="4525"/>
            </w:tblGrid>
            <w:tr w:rsidR="00FA6823" w:rsidRPr="00470B20">
              <w:tc>
                <w:tcPr>
                  <w:tcW w:w="4525" w:type="dxa"/>
                  <w:vAlign w:val="center"/>
                </w:tcPr>
                <w:p w:rsidR="00FA6823" w:rsidRPr="009F1F62" w:rsidRDefault="00FA6823" w:rsidP="00E9130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2014 год – 304 790,66 рублей</w:t>
                  </w:r>
                </w:p>
                <w:p w:rsidR="00FA6823" w:rsidRPr="009F1F62" w:rsidRDefault="00FA6823" w:rsidP="00E9130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1 - 304 790,66 рублей</w:t>
                  </w:r>
                </w:p>
                <w:p w:rsidR="00FA6823" w:rsidRPr="009F1F62" w:rsidRDefault="00FA6823" w:rsidP="00E9130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2 – 0 рублей</w:t>
                  </w:r>
                </w:p>
              </w:tc>
            </w:tr>
            <w:tr w:rsidR="00FA6823" w:rsidRPr="00470B20">
              <w:tc>
                <w:tcPr>
                  <w:tcW w:w="4525" w:type="dxa"/>
                  <w:vAlign w:val="center"/>
                </w:tcPr>
                <w:p w:rsidR="00FA6823" w:rsidRPr="009F1F62" w:rsidRDefault="00FA6823" w:rsidP="00E9130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2015 год – 310 000,00 рублей</w:t>
                  </w:r>
                </w:p>
                <w:p w:rsidR="00FA6823" w:rsidRPr="009F1F62" w:rsidRDefault="00FA6823" w:rsidP="00C917A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1 - 310 000,00 рублей</w:t>
                  </w:r>
                </w:p>
                <w:p w:rsidR="00FA6823" w:rsidRPr="009F1F62" w:rsidRDefault="00FA6823" w:rsidP="00C917A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2 – 0 рублей</w:t>
                  </w:r>
                </w:p>
              </w:tc>
            </w:tr>
            <w:tr w:rsidR="00FA6823" w:rsidRPr="00470B20">
              <w:tc>
                <w:tcPr>
                  <w:tcW w:w="4525" w:type="dxa"/>
                  <w:vAlign w:val="center"/>
                </w:tcPr>
                <w:p w:rsidR="00FA6823" w:rsidRPr="009F1F62" w:rsidRDefault="00FA6823" w:rsidP="00E9130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2016 год – 223 865,00 рублей</w:t>
                  </w:r>
                </w:p>
                <w:p w:rsidR="00FA6823" w:rsidRPr="009F1F62" w:rsidRDefault="00FA6823" w:rsidP="00C917A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1 - 223 865,00 рублей</w:t>
                  </w:r>
                </w:p>
                <w:p w:rsidR="00FA6823" w:rsidRPr="009F1F62" w:rsidRDefault="00FA6823" w:rsidP="00C917A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2 – 0 рублей</w:t>
                  </w:r>
                </w:p>
                <w:p w:rsidR="00FA6823" w:rsidRPr="009F1F62" w:rsidRDefault="00FA6823" w:rsidP="00E9130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2017 год – 454 300,00 рублей</w:t>
                  </w:r>
                </w:p>
                <w:p w:rsidR="00FA6823" w:rsidRPr="009F1F62" w:rsidRDefault="00FA6823" w:rsidP="009E3F67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1 - 454 300,00 рублей</w:t>
                  </w:r>
                </w:p>
                <w:p w:rsidR="00FA6823" w:rsidRPr="009F1F62" w:rsidRDefault="00FA6823" w:rsidP="009E3F67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2 – 0 рублей</w:t>
                  </w:r>
                </w:p>
                <w:p w:rsidR="00FA6823" w:rsidRPr="009F1F62" w:rsidRDefault="00FA6823" w:rsidP="00E9130F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2018 год – 150000,00 рублей</w:t>
                  </w:r>
                </w:p>
                <w:p w:rsidR="00FA6823" w:rsidRPr="009F1F62" w:rsidRDefault="00FA6823" w:rsidP="009E3F67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1 - 150 000,00 рублей</w:t>
                  </w:r>
                </w:p>
                <w:p w:rsidR="00FA6823" w:rsidRPr="009F1F62" w:rsidRDefault="00FA6823" w:rsidP="009E3F67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2 –  0,00 рублей</w:t>
                  </w:r>
                </w:p>
                <w:p w:rsidR="00FA6823" w:rsidRPr="009F1F62" w:rsidRDefault="00FA6823" w:rsidP="00655B2D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2019 год – 150000,00 рублей</w:t>
                  </w:r>
                </w:p>
                <w:p w:rsidR="00FA6823" w:rsidRPr="009F1F62" w:rsidRDefault="00FA6823" w:rsidP="00655B2D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1 - 150 000,00 рублей</w:t>
                  </w:r>
                </w:p>
                <w:p w:rsidR="00FA6823" w:rsidRPr="009F1F62" w:rsidRDefault="00FA6823" w:rsidP="00FC1A6A">
                  <w:pPr>
                    <w:pStyle w:val="ConsPlusCell"/>
                    <w:rPr>
                      <w:sz w:val="26"/>
                      <w:szCs w:val="26"/>
                    </w:rPr>
                  </w:pPr>
                  <w:r w:rsidRPr="009F1F62">
                    <w:rPr>
                      <w:sz w:val="26"/>
                      <w:szCs w:val="26"/>
                    </w:rPr>
                    <w:t>Подпрограмма 2 –  0,00 рублей</w:t>
                  </w:r>
                </w:p>
              </w:tc>
            </w:tr>
          </w:tbl>
          <w:p w:rsidR="00FA6823" w:rsidRPr="00470B20" w:rsidRDefault="00FA6823" w:rsidP="00E9130F">
            <w:pPr>
              <w:pStyle w:val="ConsPlusCell"/>
              <w:rPr>
                <w:sz w:val="26"/>
                <w:szCs w:val="26"/>
              </w:rPr>
            </w:pPr>
          </w:p>
        </w:tc>
      </w:tr>
    </w:tbl>
    <w:p w:rsidR="00FA6823" w:rsidRPr="009E3F67" w:rsidRDefault="00FA6823" w:rsidP="009E3F67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FA6823" w:rsidRPr="009E3F67" w:rsidRDefault="00FA6823" w:rsidP="009E3F67">
      <w:pPr>
        <w:pStyle w:val="ListParagraph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E3F67">
        <w:rPr>
          <w:rFonts w:ascii="Times New Roman" w:hAnsi="Times New Roman" w:cs="Times New Roman"/>
          <w:sz w:val="26"/>
          <w:szCs w:val="26"/>
        </w:rPr>
        <w:t xml:space="preserve">Пункт 31 Раздела </w:t>
      </w:r>
      <w:r w:rsidRPr="009E3F67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9E3F67">
        <w:rPr>
          <w:rFonts w:ascii="Times New Roman" w:hAnsi="Times New Roman" w:cs="Times New Roman"/>
          <w:sz w:val="26"/>
          <w:szCs w:val="26"/>
        </w:rPr>
        <w:t xml:space="preserve"> «Подпрограммы» изложить в следующей редакции:</w:t>
      </w:r>
    </w:p>
    <w:p w:rsidR="00FA6823" w:rsidRPr="009E3F67" w:rsidRDefault="00FA6823" w:rsidP="009E3F67">
      <w:pPr>
        <w:pStyle w:val="ListParagraph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3F67">
        <w:rPr>
          <w:rFonts w:ascii="Times New Roman" w:hAnsi="Times New Roman" w:cs="Times New Roman"/>
          <w:sz w:val="26"/>
          <w:szCs w:val="26"/>
        </w:rPr>
        <w:t>31. Реализация муниципальной программы связана с выполнением следующих подпрограмм:</w:t>
      </w:r>
    </w:p>
    <w:p w:rsidR="00FA6823" w:rsidRDefault="00FA6823" w:rsidP="009E3F67">
      <w:pPr>
        <w:pStyle w:val="ListParagraph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3F67">
        <w:rPr>
          <w:rFonts w:ascii="Times New Roman" w:hAnsi="Times New Roman" w:cs="Times New Roman"/>
          <w:sz w:val="26"/>
          <w:szCs w:val="26"/>
        </w:rPr>
        <w:t xml:space="preserve">Подпрограмма 1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9E3F67">
        <w:rPr>
          <w:rFonts w:ascii="Times New Roman" w:hAnsi="Times New Roman" w:cs="Times New Roman"/>
          <w:sz w:val="26"/>
          <w:szCs w:val="26"/>
        </w:rPr>
        <w:t>Создание условий для вовлечения молодежи в общественно-политическую, социально-экономичес</w:t>
      </w:r>
      <w:r>
        <w:rPr>
          <w:rFonts w:ascii="Times New Roman" w:hAnsi="Times New Roman" w:cs="Times New Roman"/>
          <w:sz w:val="26"/>
          <w:szCs w:val="26"/>
        </w:rPr>
        <w:t>кую и культурную жизнь общества»;</w:t>
      </w:r>
    </w:p>
    <w:p w:rsidR="00FA6823" w:rsidRDefault="00FA6823" w:rsidP="00655B2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3F67">
        <w:rPr>
          <w:rFonts w:ascii="Times New Roman" w:hAnsi="Times New Roman" w:cs="Times New Roman"/>
          <w:sz w:val="26"/>
          <w:szCs w:val="26"/>
        </w:rPr>
        <w:t xml:space="preserve">Подпрограмма 2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92F43">
        <w:rPr>
          <w:rFonts w:ascii="Times New Roman" w:hAnsi="Times New Roman" w:cs="Times New Roman"/>
          <w:sz w:val="26"/>
          <w:szCs w:val="26"/>
        </w:rPr>
        <w:t>Обеспечение жильём молодых семей на территории муниципального образования  Вышневолоцкий район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FA6823" w:rsidRPr="00FC3807" w:rsidRDefault="00FA6823" w:rsidP="00FC3807">
      <w:pPr>
        <w:pStyle w:val="ListParagraph"/>
        <w:numPr>
          <w:ilvl w:val="1"/>
          <w:numId w:val="35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>В раздел III «Подпрограммы» добавить подраздел II следующего содержания:</w:t>
      </w:r>
    </w:p>
    <w:p w:rsidR="00FA6823" w:rsidRPr="00FC3807" w:rsidRDefault="00FA6823" w:rsidP="00FC38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>Подраздел II</w:t>
      </w:r>
    </w:p>
    <w:p w:rsidR="00FA6823" w:rsidRDefault="00FA6823" w:rsidP="00655B2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 xml:space="preserve">Подпрограмма 2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92F43">
        <w:rPr>
          <w:rFonts w:ascii="Times New Roman" w:hAnsi="Times New Roman" w:cs="Times New Roman"/>
          <w:sz w:val="26"/>
          <w:szCs w:val="26"/>
        </w:rPr>
        <w:t>Обеспечение жильём молодых семей на территории муниципального образования  Вышневолоцкий район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FA6823" w:rsidRDefault="00FA6823" w:rsidP="00FC38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A6823" w:rsidRPr="00FC3807" w:rsidRDefault="00FA6823" w:rsidP="00FC38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>Глава 1. Задачи подпрограммы 2</w:t>
      </w:r>
    </w:p>
    <w:p w:rsidR="00FA6823" w:rsidRPr="00FC3807" w:rsidRDefault="00FA6823" w:rsidP="00655B2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39</w:t>
      </w:r>
      <w:r w:rsidRPr="00FC3807">
        <w:rPr>
          <w:rFonts w:ascii="Times New Roman" w:hAnsi="Times New Roman" w:cs="Times New Roman"/>
          <w:sz w:val="26"/>
          <w:szCs w:val="26"/>
        </w:rPr>
        <w:t>.</w:t>
      </w:r>
      <w:r w:rsidRPr="00FC3807">
        <w:rPr>
          <w:rFonts w:ascii="Times New Roman" w:hAnsi="Times New Roman" w:cs="Times New Roman"/>
          <w:sz w:val="26"/>
          <w:szCs w:val="26"/>
        </w:rPr>
        <w:tab/>
        <w:t xml:space="preserve">Реализация подпрограммы 2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92F43">
        <w:rPr>
          <w:rFonts w:ascii="Times New Roman" w:hAnsi="Times New Roman" w:cs="Times New Roman"/>
          <w:sz w:val="26"/>
          <w:szCs w:val="26"/>
        </w:rPr>
        <w:t>Обеспечение жильём молодых семей на территории муниципального образования  Вышневолоцкий район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r w:rsidRPr="00FC3807">
        <w:rPr>
          <w:rFonts w:ascii="Times New Roman" w:hAnsi="Times New Roman" w:cs="Times New Roman"/>
          <w:sz w:val="26"/>
          <w:szCs w:val="26"/>
        </w:rPr>
        <w:t>связана с решением следующих задач:</w:t>
      </w:r>
    </w:p>
    <w:p w:rsidR="00FA6823" w:rsidRDefault="00FA6823" w:rsidP="00655B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>а)</w:t>
      </w:r>
      <w:r w:rsidRPr="00FC3807">
        <w:rPr>
          <w:rFonts w:ascii="Times New Roman" w:hAnsi="Times New Roman" w:cs="Times New Roman"/>
          <w:sz w:val="26"/>
          <w:szCs w:val="26"/>
        </w:rPr>
        <w:tab/>
        <w:t xml:space="preserve">задача 1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55B2D">
        <w:rPr>
          <w:rFonts w:ascii="Times New Roman" w:hAnsi="Times New Roman" w:cs="Times New Roman"/>
          <w:sz w:val="26"/>
          <w:szCs w:val="26"/>
        </w:rPr>
        <w:t>Содействие в решении</w:t>
      </w:r>
      <w:r>
        <w:rPr>
          <w:rFonts w:ascii="Times New Roman" w:hAnsi="Times New Roman" w:cs="Times New Roman"/>
          <w:sz w:val="26"/>
          <w:szCs w:val="26"/>
        </w:rPr>
        <w:t xml:space="preserve"> жилищных проблем молодых семей»;</w:t>
      </w:r>
    </w:p>
    <w:p w:rsidR="00FA6823" w:rsidRDefault="00FA6823" w:rsidP="00655B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б) </w:t>
      </w:r>
      <w:r>
        <w:rPr>
          <w:rFonts w:ascii="Times New Roman" w:hAnsi="Times New Roman" w:cs="Times New Roman"/>
          <w:sz w:val="26"/>
          <w:szCs w:val="26"/>
        </w:rPr>
        <w:tab/>
        <w:t>задача 2 «</w:t>
      </w:r>
      <w:r w:rsidRPr="002F3781">
        <w:rPr>
          <w:rFonts w:ascii="Times New Roman" w:hAnsi="Times New Roman" w:cs="Times New Roman"/>
          <w:sz w:val="26"/>
          <w:szCs w:val="26"/>
        </w:rPr>
        <w:t>Информирование молодых граждан о предоставляемых государством мерах поддержки молодых семей в решении жилищных проблем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FA6823" w:rsidRDefault="00FA6823" w:rsidP="002F378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FC3807">
        <w:rPr>
          <w:rFonts w:ascii="Times New Roman" w:hAnsi="Times New Roman" w:cs="Times New Roman"/>
          <w:sz w:val="26"/>
          <w:szCs w:val="26"/>
        </w:rPr>
        <w:t>.</w:t>
      </w:r>
      <w:r w:rsidRPr="00FC3807">
        <w:rPr>
          <w:rFonts w:ascii="Times New Roman" w:hAnsi="Times New Roman" w:cs="Times New Roman"/>
          <w:sz w:val="26"/>
          <w:szCs w:val="26"/>
        </w:rPr>
        <w:tab/>
        <w:t xml:space="preserve">Решение задачи 1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55B2D">
        <w:rPr>
          <w:rFonts w:ascii="Times New Roman" w:hAnsi="Times New Roman" w:cs="Times New Roman"/>
          <w:sz w:val="26"/>
          <w:szCs w:val="26"/>
        </w:rPr>
        <w:t>Содействие в решении</w:t>
      </w:r>
      <w:r>
        <w:rPr>
          <w:rFonts w:ascii="Times New Roman" w:hAnsi="Times New Roman" w:cs="Times New Roman"/>
          <w:sz w:val="26"/>
          <w:szCs w:val="26"/>
        </w:rPr>
        <w:t xml:space="preserve"> жилищных проблем молодых семей» </w:t>
      </w:r>
      <w:r w:rsidRPr="00FC3807">
        <w:rPr>
          <w:rFonts w:ascii="Times New Roman" w:hAnsi="Times New Roman" w:cs="Times New Roman"/>
          <w:sz w:val="26"/>
          <w:szCs w:val="26"/>
        </w:rPr>
        <w:t>оценивается с помощью следующих показателей:</w:t>
      </w:r>
    </w:p>
    <w:p w:rsidR="00FA6823" w:rsidRDefault="00FA6823" w:rsidP="002F37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>а)</w:t>
      </w:r>
      <w:r w:rsidRPr="00FC380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«</w:t>
      </w:r>
      <w:r w:rsidRPr="002F3781">
        <w:rPr>
          <w:rFonts w:ascii="Times New Roman" w:hAnsi="Times New Roman" w:cs="Times New Roman"/>
          <w:sz w:val="26"/>
          <w:szCs w:val="26"/>
        </w:rPr>
        <w:t>Доля молодых семей, получивших жилые помещения и улучшивших жилищные условия в отчетном году, в общем числе молодых семей, состоящих на учете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781">
        <w:rPr>
          <w:rFonts w:ascii="Times New Roman" w:hAnsi="Times New Roman" w:cs="Times New Roman"/>
          <w:sz w:val="26"/>
          <w:szCs w:val="26"/>
        </w:rPr>
        <w:t>качестве нуждающихся в жилых помещениях</w:t>
      </w:r>
      <w:r>
        <w:rPr>
          <w:rFonts w:ascii="Times New Roman" w:hAnsi="Times New Roman" w:cs="Times New Roman"/>
          <w:sz w:val="26"/>
          <w:szCs w:val="26"/>
        </w:rPr>
        <w:t>»;</w:t>
      </w:r>
    </w:p>
    <w:p w:rsidR="00FA6823" w:rsidRDefault="00FA6823" w:rsidP="002F37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б) </w:t>
      </w:r>
      <w:r>
        <w:rPr>
          <w:rFonts w:ascii="Times New Roman" w:hAnsi="Times New Roman" w:cs="Times New Roman"/>
          <w:sz w:val="26"/>
          <w:szCs w:val="26"/>
        </w:rPr>
        <w:tab/>
        <w:t>«</w:t>
      </w:r>
      <w:r w:rsidRPr="002F3781">
        <w:rPr>
          <w:rFonts w:ascii="Times New Roman" w:hAnsi="Times New Roman" w:cs="Times New Roman"/>
          <w:sz w:val="26"/>
          <w:szCs w:val="26"/>
        </w:rPr>
        <w:t xml:space="preserve">Количество семей, улучшивших свои жилищные условия и выбывающих из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2F3781">
        <w:rPr>
          <w:rFonts w:ascii="Times New Roman" w:hAnsi="Times New Roman" w:cs="Times New Roman"/>
          <w:sz w:val="26"/>
          <w:szCs w:val="26"/>
        </w:rPr>
        <w:t>череди на получение жилья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FA6823" w:rsidRDefault="00FA6823" w:rsidP="009D5B9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41. </w:t>
      </w:r>
      <w:r>
        <w:rPr>
          <w:rFonts w:ascii="Times New Roman" w:hAnsi="Times New Roman" w:cs="Times New Roman"/>
          <w:sz w:val="26"/>
          <w:szCs w:val="26"/>
        </w:rPr>
        <w:tab/>
        <w:t>Решение задачи 2</w:t>
      </w:r>
      <w:r w:rsidRPr="00FC3807">
        <w:rPr>
          <w:rFonts w:ascii="Times New Roman" w:hAnsi="Times New Roman" w:cs="Times New Roman"/>
          <w:sz w:val="26"/>
          <w:szCs w:val="26"/>
        </w:rPr>
        <w:t xml:space="preserve"> </w:t>
      </w:r>
      <w:r w:rsidRPr="009D5B91">
        <w:rPr>
          <w:rFonts w:ascii="Times New Roman" w:hAnsi="Times New Roman" w:cs="Times New Roman"/>
          <w:sz w:val="26"/>
          <w:szCs w:val="26"/>
        </w:rPr>
        <w:t>«Информирование молодых граждан о предоставляемых государством мерах поддержки молодых семей в решении жилищных проблем»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C3807">
        <w:rPr>
          <w:rFonts w:ascii="Times New Roman" w:hAnsi="Times New Roman" w:cs="Times New Roman"/>
          <w:sz w:val="26"/>
          <w:szCs w:val="26"/>
        </w:rPr>
        <w:t>оценивается с помощью следующих показателей:</w:t>
      </w:r>
    </w:p>
    <w:p w:rsidR="00FA6823" w:rsidRDefault="00FA6823" w:rsidP="009D5B9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</w:t>
      </w:r>
      <w:r>
        <w:rPr>
          <w:rFonts w:ascii="Times New Roman" w:hAnsi="Times New Roman" w:cs="Times New Roman"/>
          <w:sz w:val="26"/>
          <w:szCs w:val="26"/>
        </w:rPr>
        <w:tab/>
        <w:t>«</w:t>
      </w:r>
      <w:r w:rsidRPr="009D5B91">
        <w:rPr>
          <w:rFonts w:ascii="Times New Roman" w:hAnsi="Times New Roman" w:cs="Times New Roman"/>
          <w:sz w:val="26"/>
          <w:szCs w:val="26"/>
        </w:rPr>
        <w:t>Доля молодых граждан, информированных о предоставляемых государством мерах поддержки молодых семей в решении жилищных проблем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FA6823" w:rsidRDefault="00FA6823" w:rsidP="002F37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6823" w:rsidRPr="00FC3807" w:rsidRDefault="00FA6823" w:rsidP="002F378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>Глава 2. Мероприятия подпрограммы 2</w:t>
      </w:r>
    </w:p>
    <w:p w:rsidR="00FA6823" w:rsidRDefault="00FA6823" w:rsidP="009D5B9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FC3807">
        <w:rPr>
          <w:rFonts w:ascii="Times New Roman" w:hAnsi="Times New Roman" w:cs="Times New Roman"/>
          <w:sz w:val="26"/>
          <w:szCs w:val="26"/>
        </w:rPr>
        <w:t>.</w:t>
      </w:r>
      <w:r w:rsidRPr="00FC3807">
        <w:rPr>
          <w:rFonts w:ascii="Times New Roman" w:hAnsi="Times New Roman" w:cs="Times New Roman"/>
          <w:sz w:val="26"/>
          <w:szCs w:val="26"/>
        </w:rPr>
        <w:tab/>
        <w:t xml:space="preserve">Решение задачи 1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55B2D">
        <w:rPr>
          <w:rFonts w:ascii="Times New Roman" w:hAnsi="Times New Roman" w:cs="Times New Roman"/>
          <w:sz w:val="26"/>
          <w:szCs w:val="26"/>
        </w:rPr>
        <w:t>Содействие в решении</w:t>
      </w:r>
      <w:r>
        <w:rPr>
          <w:rFonts w:ascii="Times New Roman" w:hAnsi="Times New Roman" w:cs="Times New Roman"/>
          <w:sz w:val="26"/>
          <w:szCs w:val="26"/>
        </w:rPr>
        <w:t xml:space="preserve"> жилищных проблем молодых семей» </w:t>
      </w:r>
      <w:r w:rsidRPr="009D5B91">
        <w:rPr>
          <w:rFonts w:ascii="Times New Roman" w:hAnsi="Times New Roman" w:cs="Times New Roman"/>
          <w:sz w:val="26"/>
          <w:szCs w:val="26"/>
        </w:rPr>
        <w:t>осуществляется посредством выполнения следующих мероприятий подпрограммы 2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9D5B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A6823" w:rsidRDefault="00FA6823" w:rsidP="009D5B9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3807">
        <w:rPr>
          <w:rFonts w:ascii="Times New Roman" w:hAnsi="Times New Roman" w:cs="Times New Roman"/>
          <w:sz w:val="26"/>
          <w:szCs w:val="26"/>
        </w:rPr>
        <w:t>а)</w:t>
      </w:r>
      <w:r w:rsidRPr="00FC3807">
        <w:rPr>
          <w:rFonts w:ascii="Times New Roman" w:hAnsi="Times New Roman" w:cs="Times New Roman"/>
          <w:sz w:val="26"/>
          <w:szCs w:val="26"/>
        </w:rPr>
        <w:tab/>
        <w:t>мероприятие «</w:t>
      </w:r>
      <w:r w:rsidRPr="002F3781">
        <w:rPr>
          <w:rFonts w:ascii="Times New Roman" w:hAnsi="Times New Roman" w:cs="Times New Roman"/>
          <w:sz w:val="26"/>
          <w:szCs w:val="26"/>
        </w:rPr>
        <w:t>Предоставление социальных выплат на обеспечение жильем молодых семей</w:t>
      </w:r>
      <w:r w:rsidRPr="00FC3807">
        <w:rPr>
          <w:rFonts w:ascii="Times New Roman" w:hAnsi="Times New Roman" w:cs="Times New Roman"/>
          <w:sz w:val="26"/>
          <w:szCs w:val="26"/>
        </w:rPr>
        <w:t>»;</w:t>
      </w:r>
    </w:p>
    <w:p w:rsidR="00FA6823" w:rsidRPr="00FC3807" w:rsidRDefault="00FA6823" w:rsidP="00931D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б) </w:t>
      </w:r>
      <w:r>
        <w:rPr>
          <w:rFonts w:ascii="Times New Roman" w:hAnsi="Times New Roman" w:cs="Times New Roman"/>
          <w:sz w:val="26"/>
          <w:szCs w:val="26"/>
        </w:rPr>
        <w:tab/>
        <w:t>мероприятие «</w:t>
      </w:r>
      <w:r w:rsidRPr="002F3781">
        <w:rPr>
          <w:rFonts w:ascii="Times New Roman" w:hAnsi="Times New Roman" w:cs="Times New Roman"/>
          <w:sz w:val="26"/>
          <w:szCs w:val="26"/>
        </w:rPr>
        <w:t>Оформление свидетельств о праве на получение социальной выплаты на приобретение (строительство) жилья</w:t>
      </w:r>
      <w:r>
        <w:rPr>
          <w:rFonts w:ascii="Times New Roman" w:hAnsi="Times New Roman" w:cs="Times New Roman"/>
          <w:sz w:val="26"/>
          <w:szCs w:val="26"/>
        </w:rPr>
        <w:t>»;</w:t>
      </w:r>
    </w:p>
    <w:p w:rsidR="00FA6823" w:rsidRDefault="00FA6823" w:rsidP="00FC38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FC3807">
        <w:rPr>
          <w:rFonts w:ascii="Times New Roman" w:hAnsi="Times New Roman" w:cs="Times New Roman"/>
          <w:sz w:val="26"/>
          <w:szCs w:val="26"/>
        </w:rPr>
        <w:t>)</w:t>
      </w:r>
      <w:r w:rsidRPr="00FC3807">
        <w:rPr>
          <w:rFonts w:ascii="Times New Roman" w:hAnsi="Times New Roman" w:cs="Times New Roman"/>
          <w:sz w:val="26"/>
          <w:szCs w:val="26"/>
        </w:rPr>
        <w:tab/>
        <w:t xml:space="preserve">административное мероприятие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931D67">
        <w:rPr>
          <w:rFonts w:ascii="Times New Roman" w:hAnsi="Times New Roman" w:cs="Times New Roman"/>
          <w:sz w:val="26"/>
          <w:szCs w:val="26"/>
        </w:rPr>
        <w:t>Организация работы по проверке документов на включение молодой семьи в участники муниципальной программы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FA6823" w:rsidRDefault="00FA6823" w:rsidP="009D5B9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43.</w:t>
      </w:r>
      <w:r>
        <w:rPr>
          <w:rFonts w:ascii="Times New Roman" w:hAnsi="Times New Roman" w:cs="Times New Roman"/>
          <w:sz w:val="26"/>
          <w:szCs w:val="26"/>
        </w:rPr>
        <w:tab/>
        <w:t xml:space="preserve">Решение задачи 2 </w:t>
      </w:r>
      <w:r w:rsidRPr="009D5B91">
        <w:rPr>
          <w:rFonts w:ascii="Times New Roman" w:hAnsi="Times New Roman" w:cs="Times New Roman"/>
          <w:sz w:val="26"/>
          <w:szCs w:val="26"/>
        </w:rPr>
        <w:t>«Информирование молодых граждан о предоставляемых государством мерах поддержки молодых семей в решении жилищных проблем»</w:t>
      </w:r>
      <w:r w:rsidRPr="009D5B91">
        <w:t xml:space="preserve"> </w:t>
      </w:r>
      <w:r w:rsidRPr="009D5B91">
        <w:rPr>
          <w:rFonts w:ascii="Times New Roman" w:hAnsi="Times New Roman" w:cs="Times New Roman"/>
          <w:sz w:val="26"/>
          <w:szCs w:val="26"/>
        </w:rPr>
        <w:t>осуществляется посредством выполнения следующих мероприятий подпрограммы 2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FA6823" w:rsidRDefault="00FA6823" w:rsidP="009D5B9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5B9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а)</w:t>
      </w:r>
      <w:r>
        <w:rPr>
          <w:rFonts w:ascii="Times New Roman" w:hAnsi="Times New Roman" w:cs="Times New Roman"/>
          <w:sz w:val="26"/>
          <w:szCs w:val="26"/>
        </w:rPr>
        <w:tab/>
        <w:t>мероприятие «</w:t>
      </w:r>
      <w:r w:rsidRPr="009D5B91">
        <w:rPr>
          <w:rFonts w:ascii="Times New Roman" w:hAnsi="Times New Roman" w:cs="Times New Roman"/>
          <w:sz w:val="26"/>
          <w:szCs w:val="26"/>
        </w:rPr>
        <w:t xml:space="preserve">Обеспечение информированности о предоставляемых государством мерах поддержки молодых семей в решении жилищных проблем </w:t>
      </w:r>
      <w:r>
        <w:rPr>
          <w:rFonts w:ascii="Times New Roman" w:hAnsi="Times New Roman" w:cs="Times New Roman"/>
          <w:sz w:val="26"/>
          <w:szCs w:val="26"/>
        </w:rPr>
        <w:t>в средствах массовой информации»;</w:t>
      </w:r>
    </w:p>
    <w:p w:rsidR="00FA6823" w:rsidRDefault="00FA6823" w:rsidP="004E666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</w:t>
      </w:r>
      <w:r>
        <w:rPr>
          <w:rFonts w:ascii="Times New Roman" w:hAnsi="Times New Roman" w:cs="Times New Roman"/>
          <w:sz w:val="26"/>
          <w:szCs w:val="26"/>
        </w:rPr>
        <w:tab/>
        <w:t>мероприятие «</w:t>
      </w:r>
      <w:r w:rsidRPr="004E666A">
        <w:rPr>
          <w:rFonts w:ascii="Times New Roman" w:hAnsi="Times New Roman" w:cs="Times New Roman"/>
          <w:sz w:val="26"/>
          <w:szCs w:val="26"/>
        </w:rPr>
        <w:t>Выпуск методических, информационных, презентационных и справочных материалов по вопросам о</w:t>
      </w:r>
      <w:r>
        <w:rPr>
          <w:rFonts w:ascii="Times New Roman" w:hAnsi="Times New Roman" w:cs="Times New Roman"/>
          <w:sz w:val="26"/>
          <w:szCs w:val="26"/>
        </w:rPr>
        <w:t>беспечения жильем молодых семей».</w:t>
      </w:r>
    </w:p>
    <w:p w:rsidR="00FA6823" w:rsidRDefault="00FA6823" w:rsidP="004E666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6823" w:rsidRPr="00931D67" w:rsidRDefault="00FA6823" w:rsidP="004E666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  <w:r w:rsidRPr="00931D67">
        <w:rPr>
          <w:rFonts w:ascii="Times New Roman" w:hAnsi="Times New Roman" w:cs="Times New Roman"/>
          <w:sz w:val="26"/>
          <w:szCs w:val="26"/>
          <w:lang w:eastAsia="en-US"/>
        </w:rPr>
        <w:t>Глава 3. Объем финансовых ресурсов, необходимый для реализации подпрограммы</w:t>
      </w:r>
    </w:p>
    <w:p w:rsidR="00FA6823" w:rsidRPr="00931D67" w:rsidRDefault="00FA6823" w:rsidP="00501E8A">
      <w:pPr>
        <w:pStyle w:val="ListParagraph"/>
        <w:numPr>
          <w:ilvl w:val="0"/>
          <w:numId w:val="37"/>
        </w:numPr>
        <w:tabs>
          <w:tab w:val="left" w:pos="0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931D67">
        <w:rPr>
          <w:rFonts w:ascii="Times New Roman" w:hAnsi="Times New Roman" w:cs="Times New Roman"/>
          <w:sz w:val="26"/>
          <w:szCs w:val="26"/>
          <w:lang w:eastAsia="en-US"/>
        </w:rPr>
        <w:t>Объем бюджетных ассигнований, выделенный на реализацию подпрограммы 2 «</w:t>
      </w:r>
      <w:r w:rsidRPr="00592F43">
        <w:rPr>
          <w:rFonts w:ascii="Times New Roman" w:hAnsi="Times New Roman" w:cs="Times New Roman"/>
          <w:sz w:val="26"/>
          <w:szCs w:val="26"/>
        </w:rPr>
        <w:t>Обеспечение жильём молодых семей на территории муниципального образования  Вышневолоцкий район</w:t>
      </w:r>
      <w:r w:rsidRPr="00931D67">
        <w:rPr>
          <w:rFonts w:ascii="Times New Roman" w:hAnsi="Times New Roman" w:cs="Times New Roman"/>
          <w:sz w:val="26"/>
          <w:szCs w:val="26"/>
          <w:lang w:eastAsia="en-US"/>
        </w:rPr>
        <w:t>», по годам реализации муниципальной программы в разрезе задач приведен в таблице 1.</w:t>
      </w:r>
    </w:p>
    <w:p w:rsidR="00FA6823" w:rsidRPr="00931D67" w:rsidRDefault="00FA6823" w:rsidP="00FC3807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p w:rsidR="00FA6823" w:rsidRDefault="00FA6823" w:rsidP="00FC380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1658A3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  <w:lang w:eastAsia="en-US"/>
        </w:rPr>
        <w:t>2</w:t>
      </w:r>
    </w:p>
    <w:tbl>
      <w:tblPr>
        <w:tblpPr w:leftFromText="180" w:rightFromText="180" w:vertAnchor="text" w:horzAnchor="page" w:tblpX="1197" w:tblpY="130"/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8"/>
        <w:gridCol w:w="1032"/>
        <w:gridCol w:w="1134"/>
        <w:gridCol w:w="1134"/>
        <w:gridCol w:w="1134"/>
        <w:gridCol w:w="1276"/>
        <w:gridCol w:w="1134"/>
        <w:gridCol w:w="850"/>
      </w:tblGrid>
      <w:tr w:rsidR="00FA6823" w:rsidRPr="00635C0A">
        <w:tc>
          <w:tcPr>
            <w:tcW w:w="2518" w:type="dxa"/>
            <w:vMerge w:val="restart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  <w:r w:rsidRPr="00635C0A">
              <w:rPr>
                <w:rFonts w:ascii="Times New Roman" w:hAnsi="Times New Roman" w:cs="Times New Roman"/>
              </w:rPr>
              <w:t xml:space="preserve">Задачи подпрограммы 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4" w:type="dxa"/>
            <w:gridSpan w:val="6"/>
          </w:tcPr>
          <w:p w:rsidR="00FA6823" w:rsidRPr="00635C0A" w:rsidRDefault="00FA6823" w:rsidP="00592F4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5C0A">
              <w:rPr>
                <w:rFonts w:ascii="Times New Roman" w:hAnsi="Times New Roman" w:cs="Times New Roman"/>
              </w:rPr>
              <w:t xml:space="preserve">Финансовые ресурсы, необходимые для реализации подпрограммы </w:t>
            </w:r>
            <w:r>
              <w:rPr>
                <w:rFonts w:ascii="Times New Roman" w:hAnsi="Times New Roman" w:cs="Times New Roman"/>
              </w:rPr>
              <w:t>2</w:t>
            </w:r>
            <w:r w:rsidRPr="00635C0A">
              <w:rPr>
                <w:rFonts w:ascii="Times New Roman" w:hAnsi="Times New Roman" w:cs="Times New Roman"/>
              </w:rPr>
              <w:t xml:space="preserve"> «</w:t>
            </w:r>
            <w:r w:rsidRPr="00592F43">
              <w:rPr>
                <w:rFonts w:ascii="Times New Roman" w:hAnsi="Times New Roman" w:cs="Times New Roman"/>
              </w:rPr>
              <w:t>Обеспечение жильём молодых семей на территории муниципального образования  Вышневолоцкий район</w:t>
            </w:r>
            <w:r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850" w:type="dxa"/>
            <w:vMerge w:val="restart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  <w:r w:rsidRPr="00635C0A">
              <w:rPr>
                <w:rFonts w:ascii="Times New Roman" w:hAnsi="Times New Roman" w:cs="Times New Roman"/>
              </w:rPr>
              <w:t>Итого</w:t>
            </w:r>
          </w:p>
        </w:tc>
      </w:tr>
      <w:tr w:rsidR="00FA6823" w:rsidRPr="00635C0A">
        <w:tc>
          <w:tcPr>
            <w:tcW w:w="2518" w:type="dxa"/>
            <w:vMerge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  <w:r w:rsidRPr="00635C0A">
              <w:rPr>
                <w:rFonts w:ascii="Times New Roman" w:hAnsi="Times New Roman" w:cs="Times New Roman"/>
              </w:rPr>
              <w:t>2014 год</w:t>
            </w:r>
          </w:p>
        </w:tc>
        <w:tc>
          <w:tcPr>
            <w:tcW w:w="1134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  <w:r w:rsidRPr="00635C0A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1134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  <w:r w:rsidRPr="00635C0A">
              <w:rPr>
                <w:rFonts w:ascii="Times New Roman" w:hAnsi="Times New Roman" w:cs="Times New Roman"/>
              </w:rPr>
              <w:t>2016 год</w:t>
            </w:r>
          </w:p>
        </w:tc>
        <w:tc>
          <w:tcPr>
            <w:tcW w:w="1134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  <w:r w:rsidRPr="00635C0A">
              <w:rPr>
                <w:rFonts w:ascii="Times New Roman" w:hAnsi="Times New Roman" w:cs="Times New Roman"/>
              </w:rPr>
              <w:t>2017 год</w:t>
            </w:r>
          </w:p>
        </w:tc>
        <w:tc>
          <w:tcPr>
            <w:tcW w:w="1276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  <w:r w:rsidRPr="00635C0A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134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  <w:r w:rsidRPr="00635C0A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850" w:type="dxa"/>
            <w:vMerge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6823" w:rsidRPr="00635C0A">
        <w:tc>
          <w:tcPr>
            <w:tcW w:w="2518" w:type="dxa"/>
          </w:tcPr>
          <w:p w:rsidR="00FA6823" w:rsidRPr="00635C0A" w:rsidRDefault="00FA6823" w:rsidP="00931D67">
            <w:pPr>
              <w:suppressAutoHyphens/>
              <w:spacing w:before="100" w:beforeAutospacing="1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635C0A">
              <w:rPr>
                <w:rFonts w:ascii="Times New Roman" w:hAnsi="Times New Roman" w:cs="Times New Roman"/>
                <w:sz w:val="18"/>
                <w:szCs w:val="18"/>
              </w:rPr>
              <w:t xml:space="preserve">Задача 1 </w:t>
            </w:r>
            <w:r w:rsidRPr="009D5B91">
              <w:rPr>
                <w:rFonts w:ascii="Times New Roman" w:hAnsi="Times New Roman" w:cs="Times New Roman"/>
                <w:sz w:val="18"/>
                <w:szCs w:val="18"/>
              </w:rPr>
              <w:t>«Содействие в решении жилищных проблем молодых семей»</w:t>
            </w:r>
          </w:p>
        </w:tc>
        <w:tc>
          <w:tcPr>
            <w:tcW w:w="1032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FA6823" w:rsidRPr="00635C0A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A6823" w:rsidRPr="00635C0A">
        <w:tc>
          <w:tcPr>
            <w:tcW w:w="2518" w:type="dxa"/>
          </w:tcPr>
          <w:p w:rsidR="00FA6823" w:rsidRPr="00FC1A6A" w:rsidRDefault="00FA6823" w:rsidP="009D5B91">
            <w:pPr>
              <w:suppressAutoHyphens/>
              <w:spacing w:before="100" w:beforeAutospacing="1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FC1A6A">
              <w:rPr>
                <w:rFonts w:ascii="Times New Roman" w:hAnsi="Times New Roman" w:cs="Times New Roman"/>
                <w:sz w:val="18"/>
                <w:szCs w:val="18"/>
              </w:rPr>
              <w:t>Задача 2 «Информирование молодых граждан о предоставляемых государством мерах поддержки молодых семей в решении жилищных проблем»</w:t>
            </w:r>
          </w:p>
        </w:tc>
        <w:tc>
          <w:tcPr>
            <w:tcW w:w="1032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823" w:rsidRPr="009D5B91" w:rsidRDefault="00FA6823" w:rsidP="008B7ACB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FA6823" w:rsidRPr="00635C0A">
        <w:tc>
          <w:tcPr>
            <w:tcW w:w="2518" w:type="dxa"/>
          </w:tcPr>
          <w:p w:rsidR="00FA6823" w:rsidRPr="00635C0A" w:rsidRDefault="00FA6823" w:rsidP="009D5B91">
            <w:pPr>
              <w:suppressAutoHyphens/>
              <w:spacing w:before="100" w:beforeAutospacing="1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5C0A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1032" w:type="dxa"/>
          </w:tcPr>
          <w:p w:rsidR="00FA6823" w:rsidRPr="00635C0A" w:rsidRDefault="00FA6823" w:rsidP="009D5B91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FA6823" w:rsidRPr="00635C0A" w:rsidRDefault="00FA6823" w:rsidP="009D5B91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FA6823" w:rsidRPr="00635C0A" w:rsidRDefault="00FA6823" w:rsidP="009D5B91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FA6823" w:rsidRPr="00635C0A" w:rsidRDefault="00FA6823" w:rsidP="009D5B91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FA6823" w:rsidRPr="009D5B91" w:rsidRDefault="00FA6823" w:rsidP="009D5B91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FA6823" w:rsidRPr="009D5B91" w:rsidRDefault="00FA6823" w:rsidP="009D5B91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FA6823" w:rsidRPr="009D5B91" w:rsidRDefault="00FA6823" w:rsidP="009D5B91">
            <w:pPr>
              <w:suppressAutoHyphens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FA6823" w:rsidRDefault="00FA6823" w:rsidP="00FC3807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04BD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риложение 1 к П</w:t>
      </w:r>
      <w:r w:rsidRPr="00F204BD">
        <w:rPr>
          <w:rFonts w:ascii="Times New Roman" w:hAnsi="Times New Roman" w:cs="Times New Roman"/>
          <w:sz w:val="26"/>
          <w:szCs w:val="26"/>
        </w:rPr>
        <w:t xml:space="preserve">рограмме изложить в </w:t>
      </w:r>
      <w:r>
        <w:rPr>
          <w:rFonts w:ascii="Times New Roman" w:hAnsi="Times New Roman" w:cs="Times New Roman"/>
          <w:sz w:val="26"/>
          <w:szCs w:val="26"/>
        </w:rPr>
        <w:t>следующей</w:t>
      </w:r>
      <w:r w:rsidRPr="00F204BD">
        <w:rPr>
          <w:rFonts w:ascii="Times New Roman" w:hAnsi="Times New Roman" w:cs="Times New Roman"/>
          <w:sz w:val="26"/>
          <w:szCs w:val="26"/>
        </w:rPr>
        <w:t xml:space="preserve"> редакции, согласно приложению к настоящему постановлению.</w:t>
      </w:r>
    </w:p>
    <w:p w:rsidR="00FA6823" w:rsidRDefault="00FA6823" w:rsidP="00FC3807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CB9">
        <w:rPr>
          <w:rFonts w:ascii="Times New Roman" w:hAnsi="Times New Roman" w:cs="Times New Roman"/>
          <w:sz w:val="26"/>
          <w:szCs w:val="26"/>
        </w:rPr>
        <w:t>Руководителю Управления финансов администрации Вышневолоцкого района (Верховской Л.В.) осуществлять финансирование данной программы в соответствии с настоящим постановлением в пределах средств, предусмотренных в бюджете муниципального образования Вышневолоцкий район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6CB9">
        <w:rPr>
          <w:rFonts w:ascii="Times New Roman" w:hAnsi="Times New Roman" w:cs="Times New Roman"/>
          <w:sz w:val="26"/>
          <w:szCs w:val="26"/>
        </w:rPr>
        <w:t xml:space="preserve">Тверской области </w:t>
      </w:r>
    </w:p>
    <w:p w:rsidR="00FA6823" w:rsidRDefault="00FA6823" w:rsidP="00FC3807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CB9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возложить на заместителя главы администрации Вышневолоцкого района Иргискина А.В.</w:t>
      </w:r>
    </w:p>
    <w:p w:rsidR="00FA6823" w:rsidRPr="00870D20" w:rsidRDefault="00FA6823" w:rsidP="00FC3807">
      <w:pPr>
        <w:numPr>
          <w:ilvl w:val="0"/>
          <w:numId w:val="3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0D20">
        <w:rPr>
          <w:rFonts w:ascii="Times New Roman" w:hAnsi="Times New Roman" w:cs="Times New Roman"/>
          <w:sz w:val="26"/>
          <w:szCs w:val="26"/>
        </w:rPr>
        <w:t>Настоящее постановление вступает в силу со дня его принятия и подлежит официальному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FA6823" w:rsidRDefault="00FA6823" w:rsidP="008317BB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FA6823" w:rsidRDefault="00FA6823" w:rsidP="008317BB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FA6823" w:rsidRPr="001257E1" w:rsidRDefault="00FA6823" w:rsidP="001257E1">
      <w:pPr>
        <w:spacing w:after="0" w:line="240" w:lineRule="auto"/>
        <w:ind w:left="709" w:hanging="709"/>
        <w:rPr>
          <w:rFonts w:ascii="Times New Roman" w:hAnsi="Times New Roman" w:cs="Times New Roman"/>
          <w:sz w:val="26"/>
          <w:szCs w:val="26"/>
        </w:rPr>
      </w:pPr>
      <w:r w:rsidRPr="001257E1">
        <w:rPr>
          <w:rFonts w:ascii="Times New Roman" w:hAnsi="Times New Roman" w:cs="Times New Roman"/>
          <w:sz w:val="26"/>
          <w:szCs w:val="26"/>
        </w:rPr>
        <w:t>И.о.Главы Вышневолоцкого района,</w:t>
      </w:r>
    </w:p>
    <w:p w:rsidR="00FA6823" w:rsidRPr="001257E1" w:rsidRDefault="00FA6823" w:rsidP="001257E1">
      <w:pPr>
        <w:spacing w:after="0" w:line="240" w:lineRule="auto"/>
        <w:ind w:left="709" w:hanging="709"/>
        <w:rPr>
          <w:rFonts w:ascii="Times New Roman" w:hAnsi="Times New Roman" w:cs="Times New Roman"/>
          <w:sz w:val="26"/>
          <w:szCs w:val="26"/>
        </w:rPr>
      </w:pPr>
      <w:r w:rsidRPr="001257E1">
        <w:rPr>
          <w:rFonts w:ascii="Times New Roman" w:hAnsi="Times New Roman" w:cs="Times New Roman"/>
          <w:sz w:val="26"/>
          <w:szCs w:val="26"/>
        </w:rPr>
        <w:t>первый заместитель Главы администрации</w:t>
      </w:r>
    </w:p>
    <w:p w:rsidR="00FA6823" w:rsidRPr="001257E1" w:rsidRDefault="00FA6823" w:rsidP="001257E1">
      <w:pPr>
        <w:spacing w:after="0" w:line="240" w:lineRule="auto"/>
        <w:ind w:left="709" w:hanging="709"/>
        <w:rPr>
          <w:rFonts w:ascii="Times New Roman" w:hAnsi="Times New Roman" w:cs="Times New Roman"/>
          <w:sz w:val="26"/>
          <w:szCs w:val="26"/>
        </w:rPr>
      </w:pPr>
      <w:r w:rsidRPr="001257E1"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1257E1">
        <w:rPr>
          <w:rFonts w:ascii="Times New Roman" w:hAnsi="Times New Roman" w:cs="Times New Roman"/>
          <w:sz w:val="26"/>
          <w:szCs w:val="26"/>
        </w:rPr>
        <w:tab/>
      </w:r>
      <w:r w:rsidRPr="001257E1">
        <w:rPr>
          <w:rFonts w:ascii="Times New Roman" w:hAnsi="Times New Roman" w:cs="Times New Roman"/>
          <w:sz w:val="26"/>
          <w:szCs w:val="26"/>
        </w:rPr>
        <w:tab/>
      </w:r>
      <w:r w:rsidRPr="001257E1">
        <w:rPr>
          <w:rFonts w:ascii="Times New Roman" w:hAnsi="Times New Roman" w:cs="Times New Roman"/>
          <w:sz w:val="26"/>
          <w:szCs w:val="26"/>
        </w:rPr>
        <w:tab/>
      </w:r>
      <w:r w:rsidRPr="001257E1">
        <w:rPr>
          <w:rFonts w:ascii="Times New Roman" w:hAnsi="Times New Roman" w:cs="Times New Roman"/>
          <w:sz w:val="26"/>
          <w:szCs w:val="26"/>
        </w:rPr>
        <w:tab/>
        <w:t xml:space="preserve">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1257E1">
        <w:rPr>
          <w:rFonts w:ascii="Times New Roman" w:hAnsi="Times New Roman" w:cs="Times New Roman"/>
          <w:sz w:val="26"/>
          <w:szCs w:val="26"/>
        </w:rPr>
        <w:t xml:space="preserve">         С.П. Петров</w:t>
      </w:r>
    </w:p>
    <w:sectPr w:rsidR="00FA6823" w:rsidRPr="001257E1" w:rsidSect="002F3781">
      <w:pgSz w:w="11906" w:h="16838" w:code="9"/>
      <w:pgMar w:top="1560" w:right="567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823" w:rsidRDefault="00FA6823" w:rsidP="003D717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A6823" w:rsidRDefault="00FA6823" w:rsidP="003D717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823" w:rsidRDefault="00FA6823" w:rsidP="003D717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A6823" w:rsidRDefault="00FA6823" w:rsidP="003D717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DFE6C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2C654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D1824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1663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92EF4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84E23C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0590AF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884C8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FFC4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ECC1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6180982"/>
    <w:multiLevelType w:val="multilevel"/>
    <w:tmpl w:val="4CDCE20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1">
    <w:nsid w:val="0BF015DE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2">
    <w:nsid w:val="13F97693"/>
    <w:multiLevelType w:val="hybridMultilevel"/>
    <w:tmpl w:val="831EA796"/>
    <w:lvl w:ilvl="0" w:tplc="C22ECFDE">
      <w:start w:val="4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AB795B"/>
    <w:multiLevelType w:val="hybridMultilevel"/>
    <w:tmpl w:val="B74ED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927A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C756621"/>
    <w:multiLevelType w:val="hybridMultilevel"/>
    <w:tmpl w:val="A508D3FA"/>
    <w:lvl w:ilvl="0" w:tplc="9296EF48">
      <w:start w:val="4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F63A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311B08"/>
    <w:multiLevelType w:val="multilevel"/>
    <w:tmpl w:val="91AE25E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8">
    <w:nsid w:val="3B45008D"/>
    <w:multiLevelType w:val="singleLevel"/>
    <w:tmpl w:val="5702622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3CAB19BF"/>
    <w:multiLevelType w:val="hybridMultilevel"/>
    <w:tmpl w:val="01DA8834"/>
    <w:lvl w:ilvl="0" w:tplc="D400BC14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D4C600A"/>
    <w:multiLevelType w:val="singleLevel"/>
    <w:tmpl w:val="7596798E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">
    <w:nsid w:val="3D757BCA"/>
    <w:multiLevelType w:val="multilevel"/>
    <w:tmpl w:val="F788A13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22">
    <w:nsid w:val="40372EF5"/>
    <w:multiLevelType w:val="singleLevel"/>
    <w:tmpl w:val="52329A3A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3">
    <w:nsid w:val="44AB067D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4">
    <w:nsid w:val="467C3A4B"/>
    <w:multiLevelType w:val="hybridMultilevel"/>
    <w:tmpl w:val="013CA024"/>
    <w:lvl w:ilvl="0" w:tplc="1D86F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0A40AE">
      <w:numFmt w:val="none"/>
      <w:lvlText w:val=""/>
      <w:lvlJc w:val="left"/>
      <w:pPr>
        <w:tabs>
          <w:tab w:val="num" w:pos="360"/>
        </w:tabs>
      </w:pPr>
    </w:lvl>
    <w:lvl w:ilvl="2" w:tplc="B218E4D2">
      <w:numFmt w:val="none"/>
      <w:lvlText w:val=""/>
      <w:lvlJc w:val="left"/>
      <w:pPr>
        <w:tabs>
          <w:tab w:val="num" w:pos="360"/>
        </w:tabs>
      </w:pPr>
    </w:lvl>
    <w:lvl w:ilvl="3" w:tplc="114AB2AC">
      <w:numFmt w:val="none"/>
      <w:lvlText w:val=""/>
      <w:lvlJc w:val="left"/>
      <w:pPr>
        <w:tabs>
          <w:tab w:val="num" w:pos="360"/>
        </w:tabs>
      </w:pPr>
    </w:lvl>
    <w:lvl w:ilvl="4" w:tplc="0900A75C">
      <w:numFmt w:val="none"/>
      <w:lvlText w:val=""/>
      <w:lvlJc w:val="left"/>
      <w:pPr>
        <w:tabs>
          <w:tab w:val="num" w:pos="360"/>
        </w:tabs>
      </w:pPr>
    </w:lvl>
    <w:lvl w:ilvl="5" w:tplc="EDF8CC34">
      <w:numFmt w:val="none"/>
      <w:lvlText w:val=""/>
      <w:lvlJc w:val="left"/>
      <w:pPr>
        <w:tabs>
          <w:tab w:val="num" w:pos="360"/>
        </w:tabs>
      </w:pPr>
    </w:lvl>
    <w:lvl w:ilvl="6" w:tplc="97F62014">
      <w:numFmt w:val="none"/>
      <w:lvlText w:val=""/>
      <w:lvlJc w:val="left"/>
      <w:pPr>
        <w:tabs>
          <w:tab w:val="num" w:pos="360"/>
        </w:tabs>
      </w:pPr>
    </w:lvl>
    <w:lvl w:ilvl="7" w:tplc="EEB8B97A">
      <w:numFmt w:val="none"/>
      <w:lvlText w:val=""/>
      <w:lvlJc w:val="left"/>
      <w:pPr>
        <w:tabs>
          <w:tab w:val="num" w:pos="360"/>
        </w:tabs>
      </w:pPr>
    </w:lvl>
    <w:lvl w:ilvl="8" w:tplc="ED14A8E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86512C7"/>
    <w:multiLevelType w:val="hybridMultilevel"/>
    <w:tmpl w:val="38988B0A"/>
    <w:lvl w:ilvl="0" w:tplc="9514B970">
      <w:start w:val="4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1A3AED"/>
    <w:multiLevelType w:val="hybridMultilevel"/>
    <w:tmpl w:val="5D20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0063EBD"/>
    <w:multiLevelType w:val="hybridMultilevel"/>
    <w:tmpl w:val="5DAE3F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05D395E"/>
    <w:multiLevelType w:val="singleLevel"/>
    <w:tmpl w:val="BAA012FA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9">
    <w:nsid w:val="530C440D"/>
    <w:multiLevelType w:val="hybridMultilevel"/>
    <w:tmpl w:val="B57A8BE6"/>
    <w:lvl w:ilvl="0" w:tplc="E1EEF558">
      <w:start w:val="1"/>
      <w:numFmt w:val="decimal"/>
      <w:lvlText w:val="1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78F46EE"/>
    <w:multiLevelType w:val="multilevel"/>
    <w:tmpl w:val="094C1144"/>
    <w:lvl w:ilvl="0">
      <w:start w:val="1"/>
      <w:numFmt w:val="decimal"/>
      <w:lvlText w:val="%1."/>
      <w:lvlJc w:val="left"/>
      <w:pPr>
        <w:ind w:left="851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2."/>
      <w:lvlJc w:val="left"/>
      <w:pPr>
        <w:ind w:left="1931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31">
    <w:nsid w:val="62EB0D02"/>
    <w:multiLevelType w:val="singleLevel"/>
    <w:tmpl w:val="5502AA94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2">
    <w:nsid w:val="66A63CA4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">
    <w:nsid w:val="6BD3501F"/>
    <w:multiLevelType w:val="hybridMultilevel"/>
    <w:tmpl w:val="890E84A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235C46"/>
    <w:multiLevelType w:val="hybridMultilevel"/>
    <w:tmpl w:val="9E267EA2"/>
    <w:lvl w:ilvl="0" w:tplc="E47E4DE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7C6A4B8F"/>
    <w:multiLevelType w:val="multilevel"/>
    <w:tmpl w:val="717ADC14"/>
    <w:lvl w:ilvl="0">
      <w:start w:val="1"/>
      <w:numFmt w:val="decimal"/>
      <w:lvlText w:val="%1."/>
      <w:lvlJc w:val="left"/>
      <w:pPr>
        <w:ind w:left="851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2."/>
      <w:lvlJc w:val="left"/>
      <w:pPr>
        <w:ind w:left="1931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num w:numId="1">
    <w:abstractNumId w:val="13"/>
  </w:num>
  <w:num w:numId="2">
    <w:abstractNumId w:val="13"/>
  </w:num>
  <w:num w:numId="3">
    <w:abstractNumId w:val="27"/>
  </w:num>
  <w:num w:numId="4">
    <w:abstractNumId w:val="33"/>
  </w:num>
  <w:num w:numId="5">
    <w:abstractNumId w:val="18"/>
  </w:num>
  <w:num w:numId="6">
    <w:abstractNumId w:val="23"/>
  </w:num>
  <w:num w:numId="7">
    <w:abstractNumId w:val="32"/>
  </w:num>
  <w:num w:numId="8">
    <w:abstractNumId w:val="20"/>
  </w:num>
  <w:num w:numId="9">
    <w:abstractNumId w:val="31"/>
  </w:num>
  <w:num w:numId="10">
    <w:abstractNumId w:val="28"/>
  </w:num>
  <w:num w:numId="11">
    <w:abstractNumId w:val="2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6"/>
  </w:num>
  <w:num w:numId="23">
    <w:abstractNumId w:val="24"/>
  </w:num>
  <w:num w:numId="24">
    <w:abstractNumId w:val="11"/>
  </w:num>
  <w:num w:numId="25">
    <w:abstractNumId w:val="19"/>
  </w:num>
  <w:num w:numId="26">
    <w:abstractNumId w:val="10"/>
  </w:num>
  <w:num w:numId="27">
    <w:abstractNumId w:val="30"/>
  </w:num>
  <w:num w:numId="28">
    <w:abstractNumId w:val="34"/>
  </w:num>
  <w:num w:numId="29">
    <w:abstractNumId w:val="35"/>
  </w:num>
  <w:num w:numId="30">
    <w:abstractNumId w:val="17"/>
  </w:num>
  <w:num w:numId="31">
    <w:abstractNumId w:val="14"/>
  </w:num>
  <w:num w:numId="32">
    <w:abstractNumId w:val="16"/>
  </w:num>
  <w:num w:numId="33">
    <w:abstractNumId w:val="15"/>
  </w:num>
  <w:num w:numId="34">
    <w:abstractNumId w:val="29"/>
  </w:num>
  <w:num w:numId="35">
    <w:abstractNumId w:val="21"/>
  </w:num>
  <w:num w:numId="36">
    <w:abstractNumId w:val="12"/>
  </w:num>
  <w:num w:numId="3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65EC"/>
    <w:rsid w:val="000053FB"/>
    <w:rsid w:val="00011D6A"/>
    <w:rsid w:val="000165F1"/>
    <w:rsid w:val="0002027A"/>
    <w:rsid w:val="00023FCE"/>
    <w:rsid w:val="00030434"/>
    <w:rsid w:val="0003074C"/>
    <w:rsid w:val="0003534D"/>
    <w:rsid w:val="000365EC"/>
    <w:rsid w:val="000366BF"/>
    <w:rsid w:val="000426FB"/>
    <w:rsid w:val="0004504B"/>
    <w:rsid w:val="00055195"/>
    <w:rsid w:val="00062009"/>
    <w:rsid w:val="000625FC"/>
    <w:rsid w:val="00070FB5"/>
    <w:rsid w:val="0007194D"/>
    <w:rsid w:val="000726A2"/>
    <w:rsid w:val="00077314"/>
    <w:rsid w:val="000801EB"/>
    <w:rsid w:val="00083B14"/>
    <w:rsid w:val="000B0960"/>
    <w:rsid w:val="000D0DB1"/>
    <w:rsid w:val="001073F9"/>
    <w:rsid w:val="0011046E"/>
    <w:rsid w:val="00116DD0"/>
    <w:rsid w:val="001248A7"/>
    <w:rsid w:val="001257E1"/>
    <w:rsid w:val="00136677"/>
    <w:rsid w:val="00142885"/>
    <w:rsid w:val="00144DD4"/>
    <w:rsid w:val="0014779A"/>
    <w:rsid w:val="00154844"/>
    <w:rsid w:val="00164451"/>
    <w:rsid w:val="00164BD2"/>
    <w:rsid w:val="001658A3"/>
    <w:rsid w:val="00167482"/>
    <w:rsid w:val="00176B73"/>
    <w:rsid w:val="00185B7A"/>
    <w:rsid w:val="00185C15"/>
    <w:rsid w:val="001A0B40"/>
    <w:rsid w:val="001C43C3"/>
    <w:rsid w:val="001C7402"/>
    <w:rsid w:val="001D6808"/>
    <w:rsid w:val="001E15DF"/>
    <w:rsid w:val="001E43FE"/>
    <w:rsid w:val="001E4C5A"/>
    <w:rsid w:val="001E7906"/>
    <w:rsid w:val="001E7BE6"/>
    <w:rsid w:val="001F6274"/>
    <w:rsid w:val="001F6D0F"/>
    <w:rsid w:val="00207567"/>
    <w:rsid w:val="00223DC8"/>
    <w:rsid w:val="00242E2D"/>
    <w:rsid w:val="00242E2F"/>
    <w:rsid w:val="00243F4C"/>
    <w:rsid w:val="00244AD2"/>
    <w:rsid w:val="002475A9"/>
    <w:rsid w:val="00250C1C"/>
    <w:rsid w:val="002602D9"/>
    <w:rsid w:val="002642D7"/>
    <w:rsid w:val="0027096F"/>
    <w:rsid w:val="00271105"/>
    <w:rsid w:val="00273113"/>
    <w:rsid w:val="00273A6A"/>
    <w:rsid w:val="00274ABE"/>
    <w:rsid w:val="002763A4"/>
    <w:rsid w:val="00276778"/>
    <w:rsid w:val="00280A0D"/>
    <w:rsid w:val="002815CA"/>
    <w:rsid w:val="00285FE3"/>
    <w:rsid w:val="00286BD8"/>
    <w:rsid w:val="002A01E6"/>
    <w:rsid w:val="002A7C64"/>
    <w:rsid w:val="002B6A36"/>
    <w:rsid w:val="002D0F4E"/>
    <w:rsid w:val="002E5FA8"/>
    <w:rsid w:val="002E6A12"/>
    <w:rsid w:val="002F0A35"/>
    <w:rsid w:val="002F0B3F"/>
    <w:rsid w:val="002F3781"/>
    <w:rsid w:val="002F7201"/>
    <w:rsid w:val="00327685"/>
    <w:rsid w:val="003335AE"/>
    <w:rsid w:val="00345063"/>
    <w:rsid w:val="0036379C"/>
    <w:rsid w:val="00374D0B"/>
    <w:rsid w:val="003871E2"/>
    <w:rsid w:val="003949C6"/>
    <w:rsid w:val="003B2108"/>
    <w:rsid w:val="003B4C16"/>
    <w:rsid w:val="003C3D0F"/>
    <w:rsid w:val="003C3F21"/>
    <w:rsid w:val="003C7C3F"/>
    <w:rsid w:val="003D5AD3"/>
    <w:rsid w:val="003D717B"/>
    <w:rsid w:val="003E6442"/>
    <w:rsid w:val="003F1125"/>
    <w:rsid w:val="003F2D5B"/>
    <w:rsid w:val="003F4B74"/>
    <w:rsid w:val="003F752A"/>
    <w:rsid w:val="00401ECE"/>
    <w:rsid w:val="00407FCC"/>
    <w:rsid w:val="00412805"/>
    <w:rsid w:val="00461574"/>
    <w:rsid w:val="00466E10"/>
    <w:rsid w:val="00470B20"/>
    <w:rsid w:val="00476CB9"/>
    <w:rsid w:val="00476FE9"/>
    <w:rsid w:val="004861AD"/>
    <w:rsid w:val="0049503A"/>
    <w:rsid w:val="0049590E"/>
    <w:rsid w:val="004A29D9"/>
    <w:rsid w:val="004A3CE5"/>
    <w:rsid w:val="004A46FF"/>
    <w:rsid w:val="004B74A8"/>
    <w:rsid w:val="004C048E"/>
    <w:rsid w:val="004C128E"/>
    <w:rsid w:val="004C3CB5"/>
    <w:rsid w:val="004E0754"/>
    <w:rsid w:val="004E3548"/>
    <w:rsid w:val="004E666A"/>
    <w:rsid w:val="004F5083"/>
    <w:rsid w:val="00501E8A"/>
    <w:rsid w:val="00504458"/>
    <w:rsid w:val="00507802"/>
    <w:rsid w:val="00507803"/>
    <w:rsid w:val="00516D2A"/>
    <w:rsid w:val="0053081D"/>
    <w:rsid w:val="005352FE"/>
    <w:rsid w:val="005362AB"/>
    <w:rsid w:val="00543E4E"/>
    <w:rsid w:val="00556754"/>
    <w:rsid w:val="005601E3"/>
    <w:rsid w:val="005628D2"/>
    <w:rsid w:val="005638B1"/>
    <w:rsid w:val="005727BF"/>
    <w:rsid w:val="00584875"/>
    <w:rsid w:val="00592F43"/>
    <w:rsid w:val="005930E1"/>
    <w:rsid w:val="00596502"/>
    <w:rsid w:val="00596B6F"/>
    <w:rsid w:val="005A15FD"/>
    <w:rsid w:val="005A76E1"/>
    <w:rsid w:val="005B3AD5"/>
    <w:rsid w:val="005B4C51"/>
    <w:rsid w:val="005C1A39"/>
    <w:rsid w:val="005D5780"/>
    <w:rsid w:val="005D5E8B"/>
    <w:rsid w:val="005E30B2"/>
    <w:rsid w:val="005E5C5B"/>
    <w:rsid w:val="005E685D"/>
    <w:rsid w:val="006035D5"/>
    <w:rsid w:val="0060662D"/>
    <w:rsid w:val="006151C6"/>
    <w:rsid w:val="00615D48"/>
    <w:rsid w:val="00626AFA"/>
    <w:rsid w:val="00630C6A"/>
    <w:rsid w:val="00635AA6"/>
    <w:rsid w:val="00635C0A"/>
    <w:rsid w:val="00644F9F"/>
    <w:rsid w:val="00655635"/>
    <w:rsid w:val="00655B2D"/>
    <w:rsid w:val="0065655D"/>
    <w:rsid w:val="0066163B"/>
    <w:rsid w:val="00670D61"/>
    <w:rsid w:val="0067186E"/>
    <w:rsid w:val="0067628A"/>
    <w:rsid w:val="006A2CD4"/>
    <w:rsid w:val="006A4163"/>
    <w:rsid w:val="006B02AE"/>
    <w:rsid w:val="006C0637"/>
    <w:rsid w:val="006C0BEF"/>
    <w:rsid w:val="006D1C38"/>
    <w:rsid w:val="006D5F7E"/>
    <w:rsid w:val="00702C7B"/>
    <w:rsid w:val="00717AA9"/>
    <w:rsid w:val="007257D9"/>
    <w:rsid w:val="00746D5C"/>
    <w:rsid w:val="00752460"/>
    <w:rsid w:val="00755409"/>
    <w:rsid w:val="00760308"/>
    <w:rsid w:val="00762ABE"/>
    <w:rsid w:val="007664B7"/>
    <w:rsid w:val="007720F5"/>
    <w:rsid w:val="00774DFF"/>
    <w:rsid w:val="007763A8"/>
    <w:rsid w:val="00781CAA"/>
    <w:rsid w:val="00784789"/>
    <w:rsid w:val="007900E6"/>
    <w:rsid w:val="007949A6"/>
    <w:rsid w:val="00794C21"/>
    <w:rsid w:val="007C590B"/>
    <w:rsid w:val="008065C2"/>
    <w:rsid w:val="00827B6B"/>
    <w:rsid w:val="00830B78"/>
    <w:rsid w:val="008317BB"/>
    <w:rsid w:val="00833B93"/>
    <w:rsid w:val="00835A4E"/>
    <w:rsid w:val="008468F5"/>
    <w:rsid w:val="00850492"/>
    <w:rsid w:val="0085605C"/>
    <w:rsid w:val="008672A4"/>
    <w:rsid w:val="00870D20"/>
    <w:rsid w:val="00874F01"/>
    <w:rsid w:val="008839A0"/>
    <w:rsid w:val="00885F91"/>
    <w:rsid w:val="00890F92"/>
    <w:rsid w:val="00892BB4"/>
    <w:rsid w:val="0089445C"/>
    <w:rsid w:val="008B7ACB"/>
    <w:rsid w:val="008D4557"/>
    <w:rsid w:val="008E64A3"/>
    <w:rsid w:val="008F7FE2"/>
    <w:rsid w:val="00903807"/>
    <w:rsid w:val="00904697"/>
    <w:rsid w:val="00904CF0"/>
    <w:rsid w:val="00915A5C"/>
    <w:rsid w:val="00931D67"/>
    <w:rsid w:val="009426BE"/>
    <w:rsid w:val="009461E6"/>
    <w:rsid w:val="00961B67"/>
    <w:rsid w:val="00982852"/>
    <w:rsid w:val="00986CD6"/>
    <w:rsid w:val="009937AE"/>
    <w:rsid w:val="00993972"/>
    <w:rsid w:val="00995344"/>
    <w:rsid w:val="00996C3B"/>
    <w:rsid w:val="009A13D6"/>
    <w:rsid w:val="009A14A1"/>
    <w:rsid w:val="009A29A0"/>
    <w:rsid w:val="009B50F2"/>
    <w:rsid w:val="009D5B91"/>
    <w:rsid w:val="009E3F67"/>
    <w:rsid w:val="009E4988"/>
    <w:rsid w:val="009F1F62"/>
    <w:rsid w:val="009F22F4"/>
    <w:rsid w:val="009F415D"/>
    <w:rsid w:val="00A1258B"/>
    <w:rsid w:val="00A167A2"/>
    <w:rsid w:val="00A37923"/>
    <w:rsid w:val="00A47EFE"/>
    <w:rsid w:val="00A566B7"/>
    <w:rsid w:val="00A649AD"/>
    <w:rsid w:val="00A87CFF"/>
    <w:rsid w:val="00AA0CB1"/>
    <w:rsid w:val="00AA2808"/>
    <w:rsid w:val="00AA76F7"/>
    <w:rsid w:val="00AB139B"/>
    <w:rsid w:val="00AB1BA4"/>
    <w:rsid w:val="00AC096D"/>
    <w:rsid w:val="00AD10A5"/>
    <w:rsid w:val="00AD397F"/>
    <w:rsid w:val="00AD7834"/>
    <w:rsid w:val="00AE4F98"/>
    <w:rsid w:val="00AE7FE2"/>
    <w:rsid w:val="00AF3ABB"/>
    <w:rsid w:val="00AF5F52"/>
    <w:rsid w:val="00B00386"/>
    <w:rsid w:val="00B1793E"/>
    <w:rsid w:val="00B32111"/>
    <w:rsid w:val="00B35040"/>
    <w:rsid w:val="00B36751"/>
    <w:rsid w:val="00B62F45"/>
    <w:rsid w:val="00B82EAB"/>
    <w:rsid w:val="00BA18C4"/>
    <w:rsid w:val="00BB5F42"/>
    <w:rsid w:val="00BB639B"/>
    <w:rsid w:val="00BB7298"/>
    <w:rsid w:val="00BC197C"/>
    <w:rsid w:val="00BF4E1B"/>
    <w:rsid w:val="00C2281F"/>
    <w:rsid w:val="00C36FE3"/>
    <w:rsid w:val="00C4713F"/>
    <w:rsid w:val="00C538BE"/>
    <w:rsid w:val="00C5597F"/>
    <w:rsid w:val="00C6799E"/>
    <w:rsid w:val="00C74DC3"/>
    <w:rsid w:val="00C84C83"/>
    <w:rsid w:val="00C917AF"/>
    <w:rsid w:val="00C9374C"/>
    <w:rsid w:val="00C954C9"/>
    <w:rsid w:val="00CA35E9"/>
    <w:rsid w:val="00CA5CAB"/>
    <w:rsid w:val="00CB054B"/>
    <w:rsid w:val="00CC5303"/>
    <w:rsid w:val="00CD18A1"/>
    <w:rsid w:val="00CE626B"/>
    <w:rsid w:val="00CF2898"/>
    <w:rsid w:val="00D03125"/>
    <w:rsid w:val="00D05BA3"/>
    <w:rsid w:val="00D110CB"/>
    <w:rsid w:val="00D11A1A"/>
    <w:rsid w:val="00D21634"/>
    <w:rsid w:val="00D41B37"/>
    <w:rsid w:val="00D63544"/>
    <w:rsid w:val="00D7585D"/>
    <w:rsid w:val="00D7614F"/>
    <w:rsid w:val="00D77640"/>
    <w:rsid w:val="00D94ECA"/>
    <w:rsid w:val="00DA3E32"/>
    <w:rsid w:val="00DF1609"/>
    <w:rsid w:val="00E01B6C"/>
    <w:rsid w:val="00E14F7B"/>
    <w:rsid w:val="00E15455"/>
    <w:rsid w:val="00E22D1E"/>
    <w:rsid w:val="00E348ED"/>
    <w:rsid w:val="00E55FA6"/>
    <w:rsid w:val="00E67814"/>
    <w:rsid w:val="00E80E32"/>
    <w:rsid w:val="00E82203"/>
    <w:rsid w:val="00E9130F"/>
    <w:rsid w:val="00EA309F"/>
    <w:rsid w:val="00EA6AB0"/>
    <w:rsid w:val="00EA79A3"/>
    <w:rsid w:val="00EC06CA"/>
    <w:rsid w:val="00EC58DA"/>
    <w:rsid w:val="00EE012E"/>
    <w:rsid w:val="00F06FB5"/>
    <w:rsid w:val="00F204BD"/>
    <w:rsid w:val="00F215A9"/>
    <w:rsid w:val="00F30D39"/>
    <w:rsid w:val="00F4337F"/>
    <w:rsid w:val="00F43775"/>
    <w:rsid w:val="00F51693"/>
    <w:rsid w:val="00F55B12"/>
    <w:rsid w:val="00F63296"/>
    <w:rsid w:val="00F66F73"/>
    <w:rsid w:val="00F90ED3"/>
    <w:rsid w:val="00FA1749"/>
    <w:rsid w:val="00FA21E7"/>
    <w:rsid w:val="00FA657C"/>
    <w:rsid w:val="00FA6823"/>
    <w:rsid w:val="00FB1206"/>
    <w:rsid w:val="00FB6F5F"/>
    <w:rsid w:val="00FC1A6A"/>
    <w:rsid w:val="00FC3807"/>
    <w:rsid w:val="00FC5114"/>
    <w:rsid w:val="00FD451D"/>
    <w:rsid w:val="00FD5D8F"/>
    <w:rsid w:val="00FE3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5EC"/>
    <w:pPr>
      <w:spacing w:after="200" w:line="276" w:lineRule="auto"/>
    </w:pPr>
    <w:rPr>
      <w:rFonts w:eastAsia="Times New Roman" w:cs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13F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4713F"/>
    <w:rPr>
      <w:rFonts w:ascii="Arial" w:hAnsi="Arial" w:cs="Arial"/>
      <w:b/>
      <w:bCs/>
      <w:i/>
      <w:iCs/>
      <w:sz w:val="28"/>
      <w:szCs w:val="28"/>
    </w:rPr>
  </w:style>
  <w:style w:type="paragraph" w:styleId="List">
    <w:name w:val="List"/>
    <w:basedOn w:val="Normal"/>
    <w:uiPriority w:val="99"/>
    <w:rsid w:val="000365EC"/>
    <w:pPr>
      <w:spacing w:after="0" w:line="240" w:lineRule="auto"/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a">
    <w:name w:val="Прижатый влево"/>
    <w:basedOn w:val="Normal"/>
    <w:next w:val="Normal"/>
    <w:uiPriority w:val="99"/>
    <w:rsid w:val="000365E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aanao">
    <w:name w:val="aaanao"/>
    <w:basedOn w:val="Normal"/>
    <w:uiPriority w:val="99"/>
    <w:rsid w:val="000365E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3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65EC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0365EC"/>
    <w:pPr>
      <w:ind w:left="720"/>
    </w:pPr>
  </w:style>
  <w:style w:type="table" w:styleId="TableGrid">
    <w:name w:val="Table Grid"/>
    <w:basedOn w:val="TableNormal"/>
    <w:uiPriority w:val="99"/>
    <w:rsid w:val="001C740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CA5CAB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CA5CAB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Normal"/>
    <w:uiPriority w:val="99"/>
    <w:rsid w:val="00244AD2"/>
    <w:pPr>
      <w:widowControl w:val="0"/>
      <w:autoSpaceDE w:val="0"/>
      <w:autoSpaceDN w:val="0"/>
      <w:adjustRightInd w:val="0"/>
      <w:spacing w:after="0" w:line="288" w:lineRule="exact"/>
      <w:ind w:firstLine="706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244AD2"/>
    <w:pPr>
      <w:widowControl w:val="0"/>
      <w:autoSpaceDE w:val="0"/>
      <w:autoSpaceDN w:val="0"/>
      <w:adjustRightInd w:val="0"/>
      <w:spacing w:after="0" w:line="278" w:lineRule="exact"/>
      <w:ind w:firstLine="725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244AD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244AD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244AD2"/>
    <w:rPr>
      <w:rFonts w:ascii="Times New Roman" w:hAnsi="Times New Roman" w:cs="Times New Roman"/>
      <w:sz w:val="22"/>
      <w:szCs w:val="22"/>
    </w:rPr>
  </w:style>
  <w:style w:type="character" w:customStyle="1" w:styleId="a0">
    <w:name w:val="Гипертекстовая ссылка"/>
    <w:uiPriority w:val="99"/>
    <w:rsid w:val="00EA309F"/>
    <w:rPr>
      <w:color w:val="auto"/>
    </w:rPr>
  </w:style>
  <w:style w:type="paragraph" w:styleId="Header">
    <w:name w:val="header"/>
    <w:basedOn w:val="Normal"/>
    <w:link w:val="HeaderChar"/>
    <w:uiPriority w:val="99"/>
    <w:semiHidden/>
    <w:rsid w:val="003D7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717B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3D7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D717B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98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1131</Words>
  <Characters>6448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Ирина</dc:creator>
  <cp:keywords/>
  <dc:description/>
  <cp:lastModifiedBy>1</cp:lastModifiedBy>
  <cp:revision>3</cp:revision>
  <cp:lastPrinted>2017-08-29T13:14:00Z</cp:lastPrinted>
  <dcterms:created xsi:type="dcterms:W3CDTF">2017-08-29T13:13:00Z</dcterms:created>
  <dcterms:modified xsi:type="dcterms:W3CDTF">2017-08-29T13:16:00Z</dcterms:modified>
</cp:coreProperties>
</file>