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B6B" w:rsidRDefault="001E3B6B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9.2pt;margin-top:-6.5pt;width:155.25pt;height:51pt;z-index:251658240" strokecolor="white">
            <v:textbox>
              <w:txbxContent>
                <w:p w:rsidR="001E3B6B" w:rsidRPr="0049503A" w:rsidRDefault="001E3B6B" w:rsidP="0049503A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Pr="00207567">
        <w:rPr>
          <w:rFonts w:ascii="Times New Roman" w:hAnsi="Times New Roman" w:cs="Times New Roman"/>
          <w:sz w:val="18"/>
          <w:szCs w:val="1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63.75pt" o:ole="">
            <v:imagedata r:id="rId7" o:title=""/>
          </v:shape>
          <o:OLEObject Type="Embed" ProgID="Word.Picture.8" ShapeID="_x0000_i1025" DrawAspect="Content" ObjectID="_1564385709" r:id="rId8"/>
        </w:object>
      </w:r>
    </w:p>
    <w:p w:rsidR="001E3B6B" w:rsidRDefault="001E3B6B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B6B" w:rsidRPr="00915A5C" w:rsidRDefault="001E3B6B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A5C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1E3B6B" w:rsidRPr="00915A5C" w:rsidRDefault="001E3B6B" w:rsidP="00950D31">
      <w:pPr>
        <w:pBdr>
          <w:bottom w:val="single" w:sz="12" w:space="1" w:color="auto"/>
        </w:pBdr>
        <w:tabs>
          <w:tab w:val="left" w:pos="0"/>
        </w:tabs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A5C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1E3B6B" w:rsidRDefault="001E3B6B" w:rsidP="00950D31">
      <w:pPr>
        <w:pStyle w:val="Heading2"/>
        <w:suppressAutoHyphens/>
        <w:jc w:val="center"/>
        <w:rPr>
          <w:rFonts w:ascii="Times New Roman" w:hAnsi="Times New Roman" w:cs="Times New Roman"/>
          <w:i w:val="0"/>
          <w:iCs w:val="0"/>
        </w:rPr>
      </w:pPr>
      <w:r w:rsidRPr="00915A5C">
        <w:rPr>
          <w:rFonts w:ascii="Times New Roman" w:hAnsi="Times New Roman" w:cs="Times New Roman"/>
          <w:i w:val="0"/>
          <w:iCs w:val="0"/>
        </w:rPr>
        <w:t>ПОСТАНОВЛЕНИЕ</w:t>
      </w:r>
    </w:p>
    <w:p w:rsidR="001E3B6B" w:rsidRDefault="001E3B6B" w:rsidP="00950D31">
      <w:pPr>
        <w:pStyle w:val="Heading2"/>
        <w:tabs>
          <w:tab w:val="center" w:pos="5017"/>
          <w:tab w:val="right" w:pos="10034"/>
        </w:tabs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</w:rPr>
      </w:pPr>
    </w:p>
    <w:p w:rsidR="001E3B6B" w:rsidRDefault="001E3B6B" w:rsidP="00950D31">
      <w:pPr>
        <w:pStyle w:val="Heading2"/>
        <w:tabs>
          <w:tab w:val="center" w:pos="5017"/>
          <w:tab w:val="right" w:pos="10034"/>
        </w:tabs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t xml:space="preserve">15.08.2017                                     </w:t>
      </w:r>
      <w:r w:rsidRPr="005D5E8B">
        <w:rPr>
          <w:rFonts w:ascii="Times New Roman" w:hAnsi="Times New Roman" w:cs="Times New Roman"/>
          <w:b w:val="0"/>
          <w:bCs w:val="0"/>
          <w:i w:val="0"/>
          <w:iCs w:val="0"/>
        </w:rPr>
        <w:t>г. Вышний Волочек</w:t>
      </w:r>
      <w:r>
        <w:rPr>
          <w:rFonts w:ascii="Times New Roman" w:hAnsi="Times New Roman" w:cs="Times New Roman"/>
          <w:b w:val="0"/>
          <w:bCs w:val="0"/>
          <w:i w:val="0"/>
          <w:iCs w:val="0"/>
        </w:rPr>
        <w:tab/>
        <w:t>№  133</w:t>
      </w:r>
    </w:p>
    <w:p w:rsidR="001E3B6B" w:rsidRPr="00C36FE3" w:rsidRDefault="001E3B6B" w:rsidP="00950D31">
      <w:p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6345"/>
      </w:tblGrid>
      <w:tr w:rsidR="001E3B6B" w:rsidRPr="00604354">
        <w:trPr>
          <w:trHeight w:val="1235"/>
        </w:trPr>
        <w:tc>
          <w:tcPr>
            <w:tcW w:w="6345" w:type="dxa"/>
          </w:tcPr>
          <w:p w:rsidR="001E3B6B" w:rsidRPr="00604354" w:rsidRDefault="001E3B6B" w:rsidP="00A75072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04354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постановление главы Вышневолоцкого района от 07.12.2011 № 760</w:t>
            </w:r>
          </w:p>
        </w:tc>
      </w:tr>
    </w:tbl>
    <w:p w:rsidR="001E3B6B" w:rsidRPr="00604354" w:rsidRDefault="001E3B6B" w:rsidP="00E12B4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целях повышения качества оказания муниципальных услуг в сфере культуры</w:t>
      </w:r>
      <w:r w:rsidRPr="00604354">
        <w:rPr>
          <w:rFonts w:ascii="Times New Roman" w:hAnsi="Times New Roman" w:cs="Times New Roman"/>
          <w:sz w:val="28"/>
          <w:szCs w:val="28"/>
        </w:rPr>
        <w:t>,</w:t>
      </w:r>
    </w:p>
    <w:p w:rsidR="001E3B6B" w:rsidRPr="00604354" w:rsidRDefault="001E3B6B" w:rsidP="00E12B4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E3B6B" w:rsidRPr="00604354" w:rsidRDefault="001E3B6B" w:rsidP="00950D31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4354">
        <w:rPr>
          <w:rFonts w:ascii="Times New Roman" w:hAnsi="Times New Roman" w:cs="Times New Roman"/>
          <w:b/>
          <w:bCs/>
          <w:sz w:val="28"/>
          <w:szCs w:val="28"/>
        </w:rPr>
        <w:t>ПОСТАНОВЛЯЮ:</w:t>
      </w:r>
    </w:p>
    <w:p w:rsidR="001E3B6B" w:rsidRPr="00604354" w:rsidRDefault="001E3B6B" w:rsidP="00950D31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B6B" w:rsidRPr="00604354" w:rsidRDefault="001E3B6B" w:rsidP="00A77097">
      <w:pPr>
        <w:numPr>
          <w:ilvl w:val="0"/>
          <w:numId w:val="24"/>
        </w:numPr>
        <w:tabs>
          <w:tab w:val="left" w:pos="1134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ascii="Times New Roman" w:hAnsi="Times New Roman" w:cs="Times New Roman"/>
          <w:sz w:val="28"/>
          <w:szCs w:val="28"/>
        </w:rPr>
        <w:t xml:space="preserve">Внести в постановление главы Вышневолоцкого района от 07.12.2011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04354">
        <w:rPr>
          <w:rFonts w:ascii="Times New Roman" w:hAnsi="Times New Roman" w:cs="Times New Roman"/>
          <w:sz w:val="28"/>
          <w:szCs w:val="28"/>
        </w:rPr>
        <w:t>№ 760 «Об изменении типа муниципального учреждения «Межпоселенческий Дом культуры» и утверждении Устава» (с изменениями от 21.06.2012 № 389, от 26.06.2012 № 397, от 29.01.2013 № 64, от 12.02.2014 № 91, от 20.08.2014 № 442, от 10.04.2015 № 281, от 11.06.2015 № 368, от 31.08.2015 № 470</w:t>
      </w:r>
      <w:r>
        <w:rPr>
          <w:rFonts w:ascii="Times New Roman" w:hAnsi="Times New Roman" w:cs="Times New Roman"/>
          <w:sz w:val="28"/>
          <w:szCs w:val="28"/>
        </w:rPr>
        <w:t>, от  25.10.2016 № 315) (далее - п</w:t>
      </w:r>
      <w:r w:rsidRPr="00604354">
        <w:rPr>
          <w:rFonts w:ascii="Times New Roman" w:hAnsi="Times New Roman" w:cs="Times New Roman"/>
          <w:sz w:val="28"/>
          <w:szCs w:val="28"/>
        </w:rPr>
        <w:t>остановление) следующие изменения:</w:t>
      </w:r>
    </w:p>
    <w:p w:rsidR="001E3B6B" w:rsidRPr="00604354" w:rsidRDefault="001E3B6B" w:rsidP="00A77097">
      <w:pPr>
        <w:pStyle w:val="ListParagraph"/>
        <w:numPr>
          <w:ilvl w:val="0"/>
          <w:numId w:val="36"/>
        </w:numPr>
        <w:tabs>
          <w:tab w:val="left" w:pos="1134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ascii="Times New Roman" w:hAnsi="Times New Roman" w:cs="Times New Roman"/>
          <w:sz w:val="28"/>
          <w:szCs w:val="28"/>
        </w:rPr>
        <w:t>Пункт 6 изложить в следующей редакции:</w:t>
      </w:r>
    </w:p>
    <w:p w:rsidR="001E3B6B" w:rsidRDefault="001E3B6B" w:rsidP="00E12B4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ascii="Times New Roman" w:hAnsi="Times New Roman" w:cs="Times New Roman"/>
          <w:sz w:val="28"/>
          <w:szCs w:val="28"/>
        </w:rPr>
        <w:t>«6. Утвердить предельную численность работников муниципального бюджетного учреждения «Межпоселенческий Дом культуры» в количестве 6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04354">
        <w:rPr>
          <w:rFonts w:ascii="Times New Roman" w:hAnsi="Times New Roman" w:cs="Times New Roman"/>
          <w:sz w:val="28"/>
          <w:szCs w:val="28"/>
        </w:rPr>
        <w:t>,5 единиц».</w:t>
      </w:r>
    </w:p>
    <w:p w:rsidR="001E3B6B" w:rsidRPr="00604354" w:rsidRDefault="001E3B6B" w:rsidP="00E12B4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E3B6B" w:rsidRPr="00BF021B" w:rsidRDefault="001E3B6B" w:rsidP="00A75072">
      <w:pPr>
        <w:numPr>
          <w:ilvl w:val="0"/>
          <w:numId w:val="24"/>
        </w:numPr>
        <w:ind w:left="142" w:firstLine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подписания и </w:t>
      </w:r>
      <w:r w:rsidRPr="003E1380">
        <w:rPr>
          <w:rFonts w:ascii="Times New Roman" w:hAnsi="Times New Roman" w:cs="Times New Roman"/>
          <w:sz w:val="28"/>
          <w:szCs w:val="28"/>
        </w:rPr>
        <w:t>подлежит опубликованию в газете «Муниципальный вестник. Вышневолоцкий район»</w:t>
      </w:r>
      <w:r>
        <w:rPr>
          <w:rFonts w:ascii="Times New Roman" w:hAnsi="Times New Roman" w:cs="Times New Roman"/>
          <w:sz w:val="28"/>
          <w:szCs w:val="28"/>
        </w:rPr>
        <w:t xml:space="preserve"> и размещению на официальном сайте муниципального образования «Вышневолоцкий район» в сети «Интернет».</w:t>
      </w:r>
    </w:p>
    <w:p w:rsidR="001E3B6B" w:rsidRDefault="001E3B6B" w:rsidP="00A75072">
      <w:pPr>
        <w:tabs>
          <w:tab w:val="left" w:pos="1134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B6B" w:rsidRDefault="001E3B6B" w:rsidP="009D4CC1">
      <w:pPr>
        <w:jc w:val="both"/>
        <w:rPr>
          <w:rFonts w:ascii="Times New Roman" w:hAnsi="Times New Roman" w:cs="Times New Roman"/>
          <w:sz w:val="28"/>
          <w:szCs w:val="28"/>
        </w:rPr>
      </w:pPr>
      <w:r w:rsidRPr="00604354">
        <w:rPr>
          <w:rFonts w:ascii="Times New Roman" w:hAnsi="Times New Roman" w:cs="Times New Roman"/>
          <w:sz w:val="28"/>
          <w:szCs w:val="28"/>
        </w:rPr>
        <w:tab/>
      </w:r>
    </w:p>
    <w:p w:rsidR="001E3B6B" w:rsidRPr="00604354" w:rsidRDefault="001E3B6B" w:rsidP="009D4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>Глава Вышневолоцкого района</w:t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</w:r>
      <w:r w:rsidRPr="00604354">
        <w:rPr>
          <w:rFonts w:ascii="Times New Roman" w:hAnsi="Times New Roman" w:cs="Times New Roman"/>
          <w:sz w:val="28"/>
          <w:szCs w:val="28"/>
        </w:rPr>
        <w:tab/>
        <w:t>Н. П. Рощина</w:t>
      </w:r>
    </w:p>
    <w:p w:rsidR="001E3B6B" w:rsidRPr="00604354" w:rsidRDefault="001E3B6B" w:rsidP="009D4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B6B" w:rsidRDefault="001E3B6B" w:rsidP="002845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3B6B" w:rsidRDefault="001E3B6B" w:rsidP="002845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3B6B" w:rsidRDefault="001E3B6B" w:rsidP="002845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3B6B" w:rsidRDefault="001E3B6B" w:rsidP="002845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3B6B" w:rsidRDefault="001E3B6B" w:rsidP="002845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3B6B" w:rsidRDefault="001E3B6B" w:rsidP="002845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3B6B" w:rsidRDefault="001E3B6B" w:rsidP="002845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3B6B" w:rsidRDefault="001E3B6B" w:rsidP="002845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3B6B" w:rsidRDefault="001E3B6B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E3B6B" w:rsidSect="008A28A9">
      <w:headerReference w:type="default" r:id="rId9"/>
      <w:pgSz w:w="11906" w:h="16838" w:code="9"/>
      <w:pgMar w:top="1135" w:right="849" w:bottom="34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B6B" w:rsidRDefault="001E3B6B" w:rsidP="0002671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E3B6B" w:rsidRDefault="001E3B6B" w:rsidP="0002671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B6B" w:rsidRDefault="001E3B6B" w:rsidP="0002671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E3B6B" w:rsidRDefault="001E3B6B" w:rsidP="0002671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B6B" w:rsidRPr="0002671B" w:rsidRDefault="001E3B6B" w:rsidP="0002671B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DFE6C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2C654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D1824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1663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2EF4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84E23C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590AF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884C8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FFC4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ECC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87234"/>
    <w:multiLevelType w:val="hybridMultilevel"/>
    <w:tmpl w:val="EC5E619C"/>
    <w:lvl w:ilvl="0" w:tplc="8D384628">
      <w:start w:val="1"/>
      <w:numFmt w:val="decimal"/>
      <w:lvlText w:val="7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6180982"/>
    <w:multiLevelType w:val="multilevel"/>
    <w:tmpl w:val="4A480C3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2">
    <w:nsid w:val="0BF015DE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3">
    <w:nsid w:val="12B676CA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4">
    <w:nsid w:val="19AB795B"/>
    <w:multiLevelType w:val="hybridMultilevel"/>
    <w:tmpl w:val="B74ED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D209BF"/>
    <w:multiLevelType w:val="hybridMultilevel"/>
    <w:tmpl w:val="0A104232"/>
    <w:lvl w:ilvl="0" w:tplc="A802C79C">
      <w:start w:val="1"/>
      <w:numFmt w:val="decimal"/>
      <w:lvlText w:val="5.%1"/>
      <w:lvlJc w:val="left"/>
      <w:pPr>
        <w:ind w:left="72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2717A"/>
    <w:multiLevelType w:val="hybridMultilevel"/>
    <w:tmpl w:val="1BCA9026"/>
    <w:lvl w:ilvl="0" w:tplc="9B044D9C">
      <w:start w:val="1"/>
      <w:numFmt w:val="bullet"/>
      <w:lvlText w:val=""/>
      <w:lvlJc w:val="left"/>
      <w:pPr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7">
    <w:nsid w:val="2C1E3CE0"/>
    <w:multiLevelType w:val="hybridMultilevel"/>
    <w:tmpl w:val="4F886C3C"/>
    <w:lvl w:ilvl="0" w:tplc="E1EEF558">
      <w:start w:val="1"/>
      <w:numFmt w:val="decimal"/>
      <w:lvlText w:val="1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3190C47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9">
    <w:nsid w:val="3B45008D"/>
    <w:multiLevelType w:val="singleLevel"/>
    <w:tmpl w:val="5702622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0">
    <w:nsid w:val="3CAB19BF"/>
    <w:multiLevelType w:val="hybridMultilevel"/>
    <w:tmpl w:val="01DA8834"/>
    <w:lvl w:ilvl="0" w:tplc="D400BC14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3D4C600A"/>
    <w:multiLevelType w:val="singleLevel"/>
    <w:tmpl w:val="7596798E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2">
    <w:nsid w:val="40372EF5"/>
    <w:multiLevelType w:val="singleLevel"/>
    <w:tmpl w:val="52329A3A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3">
    <w:nsid w:val="44AB067D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4">
    <w:nsid w:val="467C3A4B"/>
    <w:multiLevelType w:val="hybridMultilevel"/>
    <w:tmpl w:val="013CA024"/>
    <w:lvl w:ilvl="0" w:tplc="1D86F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0A40AE">
      <w:numFmt w:val="none"/>
      <w:lvlText w:val=""/>
      <w:lvlJc w:val="left"/>
      <w:pPr>
        <w:tabs>
          <w:tab w:val="num" w:pos="360"/>
        </w:tabs>
      </w:pPr>
    </w:lvl>
    <w:lvl w:ilvl="2" w:tplc="B218E4D2">
      <w:numFmt w:val="none"/>
      <w:lvlText w:val=""/>
      <w:lvlJc w:val="left"/>
      <w:pPr>
        <w:tabs>
          <w:tab w:val="num" w:pos="360"/>
        </w:tabs>
      </w:pPr>
    </w:lvl>
    <w:lvl w:ilvl="3" w:tplc="114AB2AC">
      <w:numFmt w:val="none"/>
      <w:lvlText w:val=""/>
      <w:lvlJc w:val="left"/>
      <w:pPr>
        <w:tabs>
          <w:tab w:val="num" w:pos="360"/>
        </w:tabs>
      </w:pPr>
    </w:lvl>
    <w:lvl w:ilvl="4" w:tplc="0900A75C">
      <w:numFmt w:val="none"/>
      <w:lvlText w:val=""/>
      <w:lvlJc w:val="left"/>
      <w:pPr>
        <w:tabs>
          <w:tab w:val="num" w:pos="360"/>
        </w:tabs>
      </w:pPr>
    </w:lvl>
    <w:lvl w:ilvl="5" w:tplc="EDF8CC34">
      <w:numFmt w:val="none"/>
      <w:lvlText w:val=""/>
      <w:lvlJc w:val="left"/>
      <w:pPr>
        <w:tabs>
          <w:tab w:val="num" w:pos="360"/>
        </w:tabs>
      </w:pPr>
    </w:lvl>
    <w:lvl w:ilvl="6" w:tplc="97F62014">
      <w:numFmt w:val="none"/>
      <w:lvlText w:val=""/>
      <w:lvlJc w:val="left"/>
      <w:pPr>
        <w:tabs>
          <w:tab w:val="num" w:pos="360"/>
        </w:tabs>
      </w:pPr>
    </w:lvl>
    <w:lvl w:ilvl="7" w:tplc="EEB8B97A">
      <w:numFmt w:val="none"/>
      <w:lvlText w:val=""/>
      <w:lvlJc w:val="left"/>
      <w:pPr>
        <w:tabs>
          <w:tab w:val="num" w:pos="360"/>
        </w:tabs>
      </w:pPr>
    </w:lvl>
    <w:lvl w:ilvl="8" w:tplc="ED14A8E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9F57103"/>
    <w:multiLevelType w:val="hybridMultilevel"/>
    <w:tmpl w:val="22BA86E2"/>
    <w:lvl w:ilvl="0" w:tplc="E1EEF558">
      <w:start w:val="1"/>
      <w:numFmt w:val="decimal"/>
      <w:lvlText w:val="1.%1"/>
      <w:lvlJc w:val="left"/>
      <w:pPr>
        <w:ind w:left="180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C1A3AED"/>
    <w:multiLevelType w:val="hybridMultilevel"/>
    <w:tmpl w:val="5D20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063EBD"/>
    <w:multiLevelType w:val="hybridMultilevel"/>
    <w:tmpl w:val="5DAE3F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05D395E"/>
    <w:multiLevelType w:val="singleLevel"/>
    <w:tmpl w:val="BAA012FA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9">
    <w:nsid w:val="578F46EE"/>
    <w:multiLevelType w:val="multilevel"/>
    <w:tmpl w:val="094C1144"/>
    <w:lvl w:ilvl="0">
      <w:start w:val="1"/>
      <w:numFmt w:val="decimal"/>
      <w:lvlText w:val="%1."/>
      <w:lvlJc w:val="left"/>
      <w:pPr>
        <w:ind w:left="851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2."/>
      <w:lvlJc w:val="left"/>
      <w:pPr>
        <w:ind w:left="1931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30">
    <w:nsid w:val="59751A00"/>
    <w:multiLevelType w:val="hybridMultilevel"/>
    <w:tmpl w:val="39F49C4C"/>
    <w:lvl w:ilvl="0" w:tplc="495EEA72">
      <w:start w:val="3"/>
      <w:numFmt w:val="decimal"/>
      <w:lvlText w:val="1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B0D02"/>
    <w:multiLevelType w:val="singleLevel"/>
    <w:tmpl w:val="5502AA94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2">
    <w:nsid w:val="66A63CA4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69D853B2"/>
    <w:multiLevelType w:val="hybridMultilevel"/>
    <w:tmpl w:val="13BA4308"/>
    <w:lvl w:ilvl="0" w:tplc="E1EEF558">
      <w:start w:val="1"/>
      <w:numFmt w:val="decimal"/>
      <w:lvlText w:val="1.%1"/>
      <w:lvlJc w:val="left"/>
      <w:pPr>
        <w:ind w:left="108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D3501F"/>
    <w:multiLevelType w:val="hybridMultilevel"/>
    <w:tmpl w:val="890E84A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4C51BE"/>
    <w:multiLevelType w:val="hybridMultilevel"/>
    <w:tmpl w:val="7D163222"/>
    <w:lvl w:ilvl="0" w:tplc="EE06E8CE">
      <w:start w:val="1"/>
      <w:numFmt w:val="decimal"/>
      <w:lvlText w:val="5.%1"/>
      <w:lvlJc w:val="left"/>
      <w:pPr>
        <w:ind w:left="72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70730"/>
    <w:multiLevelType w:val="hybridMultilevel"/>
    <w:tmpl w:val="1654030A"/>
    <w:lvl w:ilvl="0" w:tplc="EE06E8CE">
      <w:start w:val="1"/>
      <w:numFmt w:val="decimal"/>
      <w:lvlText w:val="5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14"/>
  </w:num>
  <w:num w:numId="3">
    <w:abstractNumId w:val="27"/>
  </w:num>
  <w:num w:numId="4">
    <w:abstractNumId w:val="34"/>
  </w:num>
  <w:num w:numId="5">
    <w:abstractNumId w:val="19"/>
  </w:num>
  <w:num w:numId="6">
    <w:abstractNumId w:val="23"/>
  </w:num>
  <w:num w:numId="7">
    <w:abstractNumId w:val="32"/>
  </w:num>
  <w:num w:numId="8">
    <w:abstractNumId w:val="21"/>
  </w:num>
  <w:num w:numId="9">
    <w:abstractNumId w:val="31"/>
  </w:num>
  <w:num w:numId="10">
    <w:abstractNumId w:val="28"/>
  </w:num>
  <w:num w:numId="11">
    <w:abstractNumId w:val="2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6"/>
  </w:num>
  <w:num w:numId="23">
    <w:abstractNumId w:val="24"/>
  </w:num>
  <w:num w:numId="24">
    <w:abstractNumId w:val="12"/>
  </w:num>
  <w:num w:numId="25">
    <w:abstractNumId w:val="20"/>
  </w:num>
  <w:num w:numId="26">
    <w:abstractNumId w:val="11"/>
  </w:num>
  <w:num w:numId="27">
    <w:abstractNumId w:val="29"/>
  </w:num>
  <w:num w:numId="28">
    <w:abstractNumId w:val="35"/>
  </w:num>
  <w:num w:numId="29">
    <w:abstractNumId w:val="15"/>
  </w:num>
  <w:num w:numId="30">
    <w:abstractNumId w:val="33"/>
  </w:num>
  <w:num w:numId="31">
    <w:abstractNumId w:val="25"/>
  </w:num>
  <w:num w:numId="32">
    <w:abstractNumId w:val="17"/>
  </w:num>
  <w:num w:numId="33">
    <w:abstractNumId w:val="13"/>
  </w:num>
  <w:num w:numId="34">
    <w:abstractNumId w:val="18"/>
  </w:num>
  <w:num w:numId="35">
    <w:abstractNumId w:val="30"/>
  </w:num>
  <w:num w:numId="36">
    <w:abstractNumId w:val="16"/>
  </w:num>
  <w:num w:numId="37">
    <w:abstractNumId w:val="36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65EC"/>
    <w:rsid w:val="0001042B"/>
    <w:rsid w:val="00011D6A"/>
    <w:rsid w:val="000165F1"/>
    <w:rsid w:val="0002027A"/>
    <w:rsid w:val="0002671B"/>
    <w:rsid w:val="00030434"/>
    <w:rsid w:val="0003074C"/>
    <w:rsid w:val="0003534D"/>
    <w:rsid w:val="000365EC"/>
    <w:rsid w:val="000366BF"/>
    <w:rsid w:val="00044C15"/>
    <w:rsid w:val="00055195"/>
    <w:rsid w:val="000625FC"/>
    <w:rsid w:val="00070FB5"/>
    <w:rsid w:val="0007194D"/>
    <w:rsid w:val="000726A2"/>
    <w:rsid w:val="000751D4"/>
    <w:rsid w:val="00077314"/>
    <w:rsid w:val="000801EB"/>
    <w:rsid w:val="00085D58"/>
    <w:rsid w:val="000957B4"/>
    <w:rsid w:val="000A47E8"/>
    <w:rsid w:val="000D1C66"/>
    <w:rsid w:val="000E40C0"/>
    <w:rsid w:val="001006A1"/>
    <w:rsid w:val="0010080E"/>
    <w:rsid w:val="001073F9"/>
    <w:rsid w:val="00112CBB"/>
    <w:rsid w:val="00116DD0"/>
    <w:rsid w:val="00122132"/>
    <w:rsid w:val="001248A7"/>
    <w:rsid w:val="00136677"/>
    <w:rsid w:val="00142885"/>
    <w:rsid w:val="00143238"/>
    <w:rsid w:val="001448F1"/>
    <w:rsid w:val="00144DD4"/>
    <w:rsid w:val="0014779A"/>
    <w:rsid w:val="00153693"/>
    <w:rsid w:val="00154844"/>
    <w:rsid w:val="00164BD2"/>
    <w:rsid w:val="001756B9"/>
    <w:rsid w:val="00176B73"/>
    <w:rsid w:val="00192B18"/>
    <w:rsid w:val="001B6FD0"/>
    <w:rsid w:val="001C43C3"/>
    <w:rsid w:val="001C7402"/>
    <w:rsid w:val="001D450C"/>
    <w:rsid w:val="001E15DF"/>
    <w:rsid w:val="001E3B6B"/>
    <w:rsid w:val="001F1322"/>
    <w:rsid w:val="001F6274"/>
    <w:rsid w:val="00207567"/>
    <w:rsid w:val="0020798A"/>
    <w:rsid w:val="00223DC8"/>
    <w:rsid w:val="00242E2D"/>
    <w:rsid w:val="00244946"/>
    <w:rsid w:val="00244AD2"/>
    <w:rsid w:val="002475A9"/>
    <w:rsid w:val="00250C1C"/>
    <w:rsid w:val="00254803"/>
    <w:rsid w:val="002569F7"/>
    <w:rsid w:val="002602D9"/>
    <w:rsid w:val="002642D7"/>
    <w:rsid w:val="002708AA"/>
    <w:rsid w:val="0027096F"/>
    <w:rsid w:val="00273113"/>
    <w:rsid w:val="00274ABE"/>
    <w:rsid w:val="002815CA"/>
    <w:rsid w:val="00284503"/>
    <w:rsid w:val="00296789"/>
    <w:rsid w:val="002A01E6"/>
    <w:rsid w:val="002A7C64"/>
    <w:rsid w:val="002D0F4E"/>
    <w:rsid w:val="002D4769"/>
    <w:rsid w:val="002E4152"/>
    <w:rsid w:val="002E5FA8"/>
    <w:rsid w:val="002E689D"/>
    <w:rsid w:val="002F4F59"/>
    <w:rsid w:val="002F7201"/>
    <w:rsid w:val="00327685"/>
    <w:rsid w:val="00333FB3"/>
    <w:rsid w:val="003369B2"/>
    <w:rsid w:val="00345063"/>
    <w:rsid w:val="0036615F"/>
    <w:rsid w:val="00374D0B"/>
    <w:rsid w:val="003871E2"/>
    <w:rsid w:val="003949C6"/>
    <w:rsid w:val="003966BC"/>
    <w:rsid w:val="003B1EF5"/>
    <w:rsid w:val="003B2108"/>
    <w:rsid w:val="003B4C16"/>
    <w:rsid w:val="003C69A4"/>
    <w:rsid w:val="003C7C3F"/>
    <w:rsid w:val="003D5AD3"/>
    <w:rsid w:val="003E1380"/>
    <w:rsid w:val="003F1125"/>
    <w:rsid w:val="003F2D5B"/>
    <w:rsid w:val="003F752A"/>
    <w:rsid w:val="00401ECE"/>
    <w:rsid w:val="00407FCC"/>
    <w:rsid w:val="00420A84"/>
    <w:rsid w:val="004359B4"/>
    <w:rsid w:val="0045355E"/>
    <w:rsid w:val="00461574"/>
    <w:rsid w:val="00473B89"/>
    <w:rsid w:val="00476FE9"/>
    <w:rsid w:val="0049503A"/>
    <w:rsid w:val="004A29D9"/>
    <w:rsid w:val="004B5A94"/>
    <w:rsid w:val="004C128E"/>
    <w:rsid w:val="004C3CB5"/>
    <w:rsid w:val="004D22DF"/>
    <w:rsid w:val="004D75B6"/>
    <w:rsid w:val="004E0754"/>
    <w:rsid w:val="004E1AA3"/>
    <w:rsid w:val="004E3548"/>
    <w:rsid w:val="004F39B7"/>
    <w:rsid w:val="004F5083"/>
    <w:rsid w:val="00504458"/>
    <w:rsid w:val="005054DD"/>
    <w:rsid w:val="00507803"/>
    <w:rsid w:val="00521D1F"/>
    <w:rsid w:val="0053081D"/>
    <w:rsid w:val="005352FE"/>
    <w:rsid w:val="00543E4E"/>
    <w:rsid w:val="00556878"/>
    <w:rsid w:val="005628D2"/>
    <w:rsid w:val="0056397F"/>
    <w:rsid w:val="005727BF"/>
    <w:rsid w:val="00584875"/>
    <w:rsid w:val="005930E1"/>
    <w:rsid w:val="0059544F"/>
    <w:rsid w:val="00596502"/>
    <w:rsid w:val="00596B6F"/>
    <w:rsid w:val="005A15FD"/>
    <w:rsid w:val="005A76E1"/>
    <w:rsid w:val="005B3AD5"/>
    <w:rsid w:val="005C1A39"/>
    <w:rsid w:val="005D047E"/>
    <w:rsid w:val="005D5E8B"/>
    <w:rsid w:val="005E30B2"/>
    <w:rsid w:val="005E5C5B"/>
    <w:rsid w:val="006035D5"/>
    <w:rsid w:val="00603E2C"/>
    <w:rsid w:val="00604354"/>
    <w:rsid w:val="0060662D"/>
    <w:rsid w:val="00612AB5"/>
    <w:rsid w:val="006151C6"/>
    <w:rsid w:val="00615D48"/>
    <w:rsid w:val="00635AA6"/>
    <w:rsid w:val="00635C0A"/>
    <w:rsid w:val="00644F9F"/>
    <w:rsid w:val="006547BE"/>
    <w:rsid w:val="00655635"/>
    <w:rsid w:val="0065655D"/>
    <w:rsid w:val="0066163B"/>
    <w:rsid w:val="0067186E"/>
    <w:rsid w:val="0067628A"/>
    <w:rsid w:val="00677EAA"/>
    <w:rsid w:val="00687094"/>
    <w:rsid w:val="0069757C"/>
    <w:rsid w:val="006A25D1"/>
    <w:rsid w:val="006A73C9"/>
    <w:rsid w:val="006B02AE"/>
    <w:rsid w:val="006C0637"/>
    <w:rsid w:val="006C0BEF"/>
    <w:rsid w:val="006C7916"/>
    <w:rsid w:val="006D1C38"/>
    <w:rsid w:val="006D3030"/>
    <w:rsid w:val="006E2C32"/>
    <w:rsid w:val="00702C7B"/>
    <w:rsid w:val="00717AA9"/>
    <w:rsid w:val="007257D9"/>
    <w:rsid w:val="00733847"/>
    <w:rsid w:val="00752460"/>
    <w:rsid w:val="00755409"/>
    <w:rsid w:val="00762ABE"/>
    <w:rsid w:val="00764899"/>
    <w:rsid w:val="007664B7"/>
    <w:rsid w:val="007665C5"/>
    <w:rsid w:val="00774DFF"/>
    <w:rsid w:val="00781270"/>
    <w:rsid w:val="00781CAA"/>
    <w:rsid w:val="00784789"/>
    <w:rsid w:val="007900E6"/>
    <w:rsid w:val="007949A6"/>
    <w:rsid w:val="00794C21"/>
    <w:rsid w:val="007C590B"/>
    <w:rsid w:val="007D4D56"/>
    <w:rsid w:val="007E7D57"/>
    <w:rsid w:val="008065C2"/>
    <w:rsid w:val="0081117C"/>
    <w:rsid w:val="0081213B"/>
    <w:rsid w:val="00816F73"/>
    <w:rsid w:val="00827B6B"/>
    <w:rsid w:val="00830B78"/>
    <w:rsid w:val="00833B93"/>
    <w:rsid w:val="00835A4E"/>
    <w:rsid w:val="008468F5"/>
    <w:rsid w:val="0085605C"/>
    <w:rsid w:val="008672A4"/>
    <w:rsid w:val="00874F01"/>
    <w:rsid w:val="008760CD"/>
    <w:rsid w:val="008839A0"/>
    <w:rsid w:val="00890F92"/>
    <w:rsid w:val="00896F2A"/>
    <w:rsid w:val="008A28A9"/>
    <w:rsid w:val="008D2284"/>
    <w:rsid w:val="008D4557"/>
    <w:rsid w:val="008E64A3"/>
    <w:rsid w:val="008F7FE2"/>
    <w:rsid w:val="00901447"/>
    <w:rsid w:val="00903807"/>
    <w:rsid w:val="00904697"/>
    <w:rsid w:val="00904CF0"/>
    <w:rsid w:val="00915A5C"/>
    <w:rsid w:val="009179E2"/>
    <w:rsid w:val="00925007"/>
    <w:rsid w:val="009421D5"/>
    <w:rsid w:val="009426BE"/>
    <w:rsid w:val="009474EF"/>
    <w:rsid w:val="00950D31"/>
    <w:rsid w:val="00952209"/>
    <w:rsid w:val="00961B67"/>
    <w:rsid w:val="00982852"/>
    <w:rsid w:val="009834D0"/>
    <w:rsid w:val="00986CD6"/>
    <w:rsid w:val="00995344"/>
    <w:rsid w:val="00995D39"/>
    <w:rsid w:val="00996C3B"/>
    <w:rsid w:val="009A29A0"/>
    <w:rsid w:val="009C2EDB"/>
    <w:rsid w:val="009C76E3"/>
    <w:rsid w:val="009D4CC1"/>
    <w:rsid w:val="009F04D4"/>
    <w:rsid w:val="009F22F4"/>
    <w:rsid w:val="009F415D"/>
    <w:rsid w:val="00A1258B"/>
    <w:rsid w:val="00A167A2"/>
    <w:rsid w:val="00A47EFE"/>
    <w:rsid w:val="00A649AD"/>
    <w:rsid w:val="00A73E82"/>
    <w:rsid w:val="00A75072"/>
    <w:rsid w:val="00A77097"/>
    <w:rsid w:val="00A87CFF"/>
    <w:rsid w:val="00A93A84"/>
    <w:rsid w:val="00AA0CB1"/>
    <w:rsid w:val="00AA2808"/>
    <w:rsid w:val="00AA76F7"/>
    <w:rsid w:val="00AB139B"/>
    <w:rsid w:val="00AC096D"/>
    <w:rsid w:val="00AD10A5"/>
    <w:rsid w:val="00AD397F"/>
    <w:rsid w:val="00AE1BD8"/>
    <w:rsid w:val="00AE7FE2"/>
    <w:rsid w:val="00AF3ABB"/>
    <w:rsid w:val="00AF6089"/>
    <w:rsid w:val="00B00386"/>
    <w:rsid w:val="00B05188"/>
    <w:rsid w:val="00B119BF"/>
    <w:rsid w:val="00B17F53"/>
    <w:rsid w:val="00B31445"/>
    <w:rsid w:val="00B32111"/>
    <w:rsid w:val="00B32D70"/>
    <w:rsid w:val="00B35040"/>
    <w:rsid w:val="00B357E5"/>
    <w:rsid w:val="00B36071"/>
    <w:rsid w:val="00B36751"/>
    <w:rsid w:val="00B711AF"/>
    <w:rsid w:val="00B7597B"/>
    <w:rsid w:val="00B82EAB"/>
    <w:rsid w:val="00B96C3A"/>
    <w:rsid w:val="00BB5F42"/>
    <w:rsid w:val="00BB639B"/>
    <w:rsid w:val="00BC3A1A"/>
    <w:rsid w:val="00BD007E"/>
    <w:rsid w:val="00BE5BCC"/>
    <w:rsid w:val="00BF021B"/>
    <w:rsid w:val="00BF0E85"/>
    <w:rsid w:val="00BF0F59"/>
    <w:rsid w:val="00C05D95"/>
    <w:rsid w:val="00C2281F"/>
    <w:rsid w:val="00C36FE3"/>
    <w:rsid w:val="00C4713F"/>
    <w:rsid w:val="00C538BE"/>
    <w:rsid w:val="00C6799E"/>
    <w:rsid w:val="00C84C83"/>
    <w:rsid w:val="00C9374C"/>
    <w:rsid w:val="00C954C9"/>
    <w:rsid w:val="00C95B70"/>
    <w:rsid w:val="00CA5CAB"/>
    <w:rsid w:val="00CB00C3"/>
    <w:rsid w:val="00CB054B"/>
    <w:rsid w:val="00CB3166"/>
    <w:rsid w:val="00CC4C17"/>
    <w:rsid w:val="00CC5199"/>
    <w:rsid w:val="00CC5303"/>
    <w:rsid w:val="00CD18A1"/>
    <w:rsid w:val="00CD299D"/>
    <w:rsid w:val="00CD7E3E"/>
    <w:rsid w:val="00CE626B"/>
    <w:rsid w:val="00CF2898"/>
    <w:rsid w:val="00D03125"/>
    <w:rsid w:val="00D05BA3"/>
    <w:rsid w:val="00D11A1A"/>
    <w:rsid w:val="00D21634"/>
    <w:rsid w:val="00D24BB3"/>
    <w:rsid w:val="00D37B08"/>
    <w:rsid w:val="00D41B37"/>
    <w:rsid w:val="00D55113"/>
    <w:rsid w:val="00D56878"/>
    <w:rsid w:val="00D56CFD"/>
    <w:rsid w:val="00D66AB9"/>
    <w:rsid w:val="00D900E5"/>
    <w:rsid w:val="00D942F0"/>
    <w:rsid w:val="00DA1F25"/>
    <w:rsid w:val="00DA4406"/>
    <w:rsid w:val="00DC2A6E"/>
    <w:rsid w:val="00E01B6C"/>
    <w:rsid w:val="00E12B49"/>
    <w:rsid w:val="00E15455"/>
    <w:rsid w:val="00E22D1E"/>
    <w:rsid w:val="00E46830"/>
    <w:rsid w:val="00E546DA"/>
    <w:rsid w:val="00E55FA6"/>
    <w:rsid w:val="00E666BB"/>
    <w:rsid w:val="00E67814"/>
    <w:rsid w:val="00E80E32"/>
    <w:rsid w:val="00E82203"/>
    <w:rsid w:val="00E83E61"/>
    <w:rsid w:val="00E9641B"/>
    <w:rsid w:val="00EA309F"/>
    <w:rsid w:val="00EA5403"/>
    <w:rsid w:val="00EA6AB0"/>
    <w:rsid w:val="00EA79A3"/>
    <w:rsid w:val="00EC58DA"/>
    <w:rsid w:val="00EE012E"/>
    <w:rsid w:val="00F06FB5"/>
    <w:rsid w:val="00F215A9"/>
    <w:rsid w:val="00F309EC"/>
    <w:rsid w:val="00F30D39"/>
    <w:rsid w:val="00F4337F"/>
    <w:rsid w:val="00F43775"/>
    <w:rsid w:val="00F44E9F"/>
    <w:rsid w:val="00F51693"/>
    <w:rsid w:val="00F5395B"/>
    <w:rsid w:val="00F55B12"/>
    <w:rsid w:val="00F72E1E"/>
    <w:rsid w:val="00F73AB3"/>
    <w:rsid w:val="00F91F46"/>
    <w:rsid w:val="00FA1749"/>
    <w:rsid w:val="00FA21E7"/>
    <w:rsid w:val="00FB1206"/>
    <w:rsid w:val="00FC1346"/>
    <w:rsid w:val="00FC4240"/>
    <w:rsid w:val="00FE30B8"/>
    <w:rsid w:val="00FF4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5EC"/>
    <w:rPr>
      <w:rFonts w:eastAsia="Times New Roman"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1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4713F"/>
    <w:rPr>
      <w:rFonts w:ascii="Arial" w:hAnsi="Arial" w:cs="Arial"/>
      <w:b/>
      <w:bCs/>
      <w:i/>
      <w:iCs/>
      <w:sz w:val="28"/>
      <w:szCs w:val="28"/>
    </w:rPr>
  </w:style>
  <w:style w:type="paragraph" w:styleId="List">
    <w:name w:val="List"/>
    <w:basedOn w:val="Normal"/>
    <w:uiPriority w:val="99"/>
    <w:rsid w:val="000365EC"/>
    <w:pPr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a">
    <w:name w:val="Прижатый влево"/>
    <w:basedOn w:val="Normal"/>
    <w:next w:val="Normal"/>
    <w:uiPriority w:val="99"/>
    <w:rsid w:val="000365E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aanao">
    <w:name w:val="aaanao"/>
    <w:basedOn w:val="Normal"/>
    <w:uiPriority w:val="99"/>
    <w:rsid w:val="000365E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36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65EC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0365EC"/>
    <w:pPr>
      <w:ind w:left="720"/>
    </w:pPr>
  </w:style>
  <w:style w:type="table" w:styleId="TableGrid">
    <w:name w:val="Table Grid"/>
    <w:basedOn w:val="TableNormal"/>
    <w:uiPriority w:val="99"/>
    <w:rsid w:val="001C740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A5CAB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CA5CAB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Normal"/>
    <w:uiPriority w:val="99"/>
    <w:rsid w:val="00244AD2"/>
    <w:pPr>
      <w:widowControl w:val="0"/>
      <w:autoSpaceDE w:val="0"/>
      <w:autoSpaceDN w:val="0"/>
      <w:adjustRightInd w:val="0"/>
      <w:spacing w:line="288" w:lineRule="exact"/>
      <w:ind w:firstLine="706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244AD2"/>
    <w:pPr>
      <w:widowControl w:val="0"/>
      <w:autoSpaceDE w:val="0"/>
      <w:autoSpaceDN w:val="0"/>
      <w:adjustRightInd w:val="0"/>
      <w:spacing w:line="278" w:lineRule="exact"/>
      <w:ind w:firstLine="725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244AD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244AD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244AD2"/>
    <w:rPr>
      <w:rFonts w:ascii="Times New Roman" w:hAnsi="Times New Roman" w:cs="Times New Roman"/>
      <w:sz w:val="22"/>
      <w:szCs w:val="22"/>
    </w:rPr>
  </w:style>
  <w:style w:type="character" w:customStyle="1" w:styleId="a0">
    <w:name w:val="Гипертекстовая ссылка"/>
    <w:uiPriority w:val="99"/>
    <w:rsid w:val="00EA309F"/>
    <w:rPr>
      <w:color w:val="auto"/>
    </w:rPr>
  </w:style>
  <w:style w:type="paragraph" w:styleId="Header">
    <w:name w:val="header"/>
    <w:basedOn w:val="Normal"/>
    <w:link w:val="HeaderChar"/>
    <w:uiPriority w:val="99"/>
    <w:semiHidden/>
    <w:rsid w:val="0002671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2671B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2671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671B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186</Words>
  <Characters>1065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Ирина</dc:creator>
  <cp:keywords/>
  <dc:description/>
  <cp:lastModifiedBy>1</cp:lastModifiedBy>
  <cp:revision>2</cp:revision>
  <cp:lastPrinted>2017-08-16T07:47:00Z</cp:lastPrinted>
  <dcterms:created xsi:type="dcterms:W3CDTF">2017-08-16T07:49:00Z</dcterms:created>
  <dcterms:modified xsi:type="dcterms:W3CDTF">2017-08-16T07:49:00Z</dcterms:modified>
</cp:coreProperties>
</file>